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5EAB" w:rsidR="0053473F" w:rsidP="00915EAB" w:rsidRDefault="5E73BC40" w14:paraId="01449D6D" w14:textId="77777777">
      <w:pPr>
        <w:pStyle w:val="Corporation"/>
      </w:pPr>
      <w:r w:rsidRPr="00915EAB">
        <w:t xml:space="preserve">The </w:t>
      </w:r>
      <w:r w:rsidRPr="00915EAB" w:rsidR="00633CF4">
        <w:t>Corporation of the City of Clarence-Rockland</w:t>
      </w:r>
    </w:p>
    <w:p w:rsidR="00633CF4" w:rsidP="00AF44AD" w:rsidRDefault="00633CF4" w14:paraId="40580530" w14:textId="629CA736">
      <w:pPr>
        <w:pStyle w:val="By-lawnumber"/>
      </w:pPr>
      <w:r>
        <w:t xml:space="preserve">By-law </w:t>
      </w:r>
      <w:r w:rsidR="006C3371">
        <w:t>202</w:t>
      </w:r>
      <w:r w:rsidR="00CB3C6F">
        <w:t>6</w:t>
      </w:r>
      <w:r w:rsidR="00F4632A">
        <w:t>-</w:t>
      </w:r>
    </w:p>
    <w:p w:rsidRPr="00DC2AB6" w:rsidR="00DC2AB6" w:rsidP="00AF44AD" w:rsidRDefault="00DC2AB6" w14:paraId="0BCBCAD3" w14:textId="0C657FB3">
      <w:pPr>
        <w:pStyle w:val="Description"/>
      </w:pPr>
      <w:r w:rsidRPr="00DC2AB6">
        <w:t>Be</w:t>
      </w:r>
      <w:r w:rsidRPr="00DC2AB6">
        <w:rPr>
          <w:spacing w:val="-1"/>
        </w:rPr>
        <w:t>i</w:t>
      </w:r>
      <w:r w:rsidRPr="00DC2AB6">
        <w:rPr>
          <w:spacing w:val="-2"/>
        </w:rPr>
        <w:t>n</w:t>
      </w:r>
      <w:r w:rsidRPr="00DC2AB6">
        <w:t>g</w:t>
      </w:r>
      <w:r w:rsidRPr="00DC2AB6">
        <w:rPr>
          <w:spacing w:val="4"/>
        </w:rPr>
        <w:t xml:space="preserve"> </w:t>
      </w:r>
      <w:r w:rsidRPr="00DC2AB6" w:rsidR="0C4FB97B">
        <w:rPr>
          <w:spacing w:val="4"/>
        </w:rPr>
        <w:t>a</w:t>
      </w:r>
      <w:r w:rsidRPr="00DC2AB6">
        <w:t xml:space="preserve"> By</w:t>
      </w:r>
      <w:r w:rsidRPr="00DC2AB6">
        <w:rPr>
          <w:spacing w:val="-3"/>
        </w:rPr>
        <w:t>-</w:t>
      </w:r>
      <w:r w:rsidRPr="00DC2AB6">
        <w:rPr>
          <w:spacing w:val="1"/>
        </w:rPr>
        <w:t>L</w:t>
      </w:r>
      <w:r w:rsidRPr="00DC2AB6">
        <w:rPr>
          <w:spacing w:val="-1"/>
        </w:rPr>
        <w:t>a</w:t>
      </w:r>
      <w:r w:rsidRPr="00DC2AB6">
        <w:t>w</w:t>
      </w:r>
      <w:r w:rsidRPr="00DC2AB6">
        <w:rPr>
          <w:spacing w:val="1"/>
        </w:rPr>
        <w:t xml:space="preserve"> o</w:t>
      </w:r>
      <w:r w:rsidRPr="00DC2AB6">
        <w:t>f</w:t>
      </w:r>
      <w:r w:rsidRPr="00DC2AB6">
        <w:rPr>
          <w:spacing w:val="4"/>
        </w:rPr>
        <w:t xml:space="preserve"> </w:t>
      </w:r>
      <w:r w:rsidRPr="00DC2AB6">
        <w:rPr>
          <w:spacing w:val="1"/>
        </w:rPr>
        <w:t>t</w:t>
      </w:r>
      <w:r w:rsidRPr="00DC2AB6">
        <w:rPr>
          <w:spacing w:val="-2"/>
        </w:rPr>
        <w:t>h</w:t>
      </w:r>
      <w:r w:rsidRPr="00DC2AB6">
        <w:t>e</w:t>
      </w:r>
      <w:r w:rsidRPr="00DC2AB6">
        <w:rPr>
          <w:spacing w:val="4"/>
        </w:rPr>
        <w:t xml:space="preserve"> </w:t>
      </w:r>
      <w:r w:rsidRPr="00DC2AB6">
        <w:rPr>
          <w:spacing w:val="1"/>
        </w:rPr>
        <w:t>C</w:t>
      </w:r>
      <w:r w:rsidRPr="00DC2AB6">
        <w:rPr>
          <w:spacing w:val="-3"/>
        </w:rPr>
        <w:t>i</w:t>
      </w:r>
      <w:r w:rsidRPr="00DC2AB6">
        <w:rPr>
          <w:spacing w:val="1"/>
        </w:rPr>
        <w:t>t</w:t>
      </w:r>
      <w:r w:rsidRPr="00DC2AB6">
        <w:t>y</w:t>
      </w:r>
      <w:r w:rsidRPr="00DC2AB6">
        <w:rPr>
          <w:spacing w:val="4"/>
        </w:rPr>
        <w:t xml:space="preserve"> </w:t>
      </w:r>
      <w:r w:rsidRPr="00DC2AB6">
        <w:rPr>
          <w:spacing w:val="-3"/>
        </w:rPr>
        <w:t>o</w:t>
      </w:r>
      <w:r w:rsidRPr="00DC2AB6">
        <w:t>f</w:t>
      </w:r>
      <w:r w:rsidRPr="00DC2AB6">
        <w:rPr>
          <w:spacing w:val="1"/>
        </w:rPr>
        <w:t xml:space="preserve"> Cl</w:t>
      </w:r>
      <w:r w:rsidRPr="00DC2AB6">
        <w:rPr>
          <w:spacing w:val="-1"/>
        </w:rPr>
        <w:t>a</w:t>
      </w:r>
      <w:r w:rsidRPr="00DC2AB6">
        <w:rPr>
          <w:spacing w:val="-2"/>
        </w:rPr>
        <w:t>r</w:t>
      </w:r>
      <w:r w:rsidRPr="00DC2AB6">
        <w:t>e</w:t>
      </w:r>
      <w:r w:rsidRPr="00DC2AB6">
        <w:rPr>
          <w:spacing w:val="-2"/>
        </w:rPr>
        <w:t>n</w:t>
      </w:r>
      <w:r w:rsidRPr="00DC2AB6">
        <w:rPr>
          <w:spacing w:val="1"/>
        </w:rPr>
        <w:t>c</w:t>
      </w:r>
      <w:r w:rsidRPr="00DC2AB6">
        <w:t>e</w:t>
      </w:r>
      <w:r w:rsidRPr="00DC2AB6">
        <w:rPr>
          <w:spacing w:val="-1"/>
        </w:rPr>
        <w:t>-</w:t>
      </w:r>
      <w:r w:rsidRPr="00DC2AB6">
        <w:rPr>
          <w:spacing w:val="-2"/>
        </w:rPr>
        <w:t>R</w:t>
      </w:r>
      <w:r w:rsidRPr="00DC2AB6">
        <w:t>o</w:t>
      </w:r>
      <w:r w:rsidRPr="00DC2AB6">
        <w:rPr>
          <w:spacing w:val="-2"/>
        </w:rPr>
        <w:t>c</w:t>
      </w:r>
      <w:r w:rsidRPr="00DC2AB6">
        <w:t>k</w:t>
      </w:r>
      <w:r w:rsidRPr="00DC2AB6">
        <w:rPr>
          <w:spacing w:val="1"/>
        </w:rPr>
        <w:t>l</w:t>
      </w:r>
      <w:r w:rsidRPr="00DC2AB6">
        <w:rPr>
          <w:spacing w:val="-3"/>
        </w:rPr>
        <w:t>a</w:t>
      </w:r>
      <w:r w:rsidRPr="00DC2AB6">
        <w:t>nd</w:t>
      </w:r>
      <w:r w:rsidR="008652D5">
        <w:t xml:space="preserve"> </w:t>
      </w:r>
      <w:r w:rsidRPr="008652D5" w:rsidR="008652D5">
        <w:t>to adopt amendment number 4</w:t>
      </w:r>
      <w:r w:rsidR="00C51B2D">
        <w:t>3</w:t>
      </w:r>
      <w:r w:rsidRPr="008652D5" w:rsidR="008652D5">
        <w:t xml:space="preserve"> to the Official Plan of the Urban Area of the City of Clarence-Rockland</w:t>
      </w:r>
    </w:p>
    <w:p w:rsidRPr="00DC2AB6" w:rsidR="0053473F" w:rsidP="00AF44AD" w:rsidRDefault="00C10707" w14:paraId="2430AB10" w14:textId="57EB62FB">
      <w:pPr>
        <w:pStyle w:val="Text"/>
        <w:rPr>
          <w:rFonts w:eastAsia="Verdana" w:cs="Verdana"/>
        </w:rPr>
      </w:pPr>
      <w:r>
        <w:t>Whereas</w:t>
      </w:r>
      <w:r w:rsidR="008652D5">
        <w:t xml:space="preserve"> Section 22 of the Planning Act, R.S.O. 1990, as amended, authorizes municipalities to adopt Official Plan </w:t>
      </w:r>
      <w:r w:rsidR="4518680A">
        <w:t>amendments;</w:t>
      </w:r>
      <w:r w:rsidRPr="0A0643B3" w:rsidR="00DC2AB6">
        <w:rPr>
          <w:rFonts w:eastAsia="Verdana" w:cs="Verdana"/>
        </w:rPr>
        <w:t xml:space="preserve"> and</w:t>
      </w:r>
    </w:p>
    <w:p w:rsidRPr="00DC2AB6" w:rsidR="0053473F" w:rsidP="00AF44AD" w:rsidRDefault="00DC2AB6" w14:paraId="7A1F574E" w14:textId="72DB3374">
      <w:pPr>
        <w:pStyle w:val="Text"/>
        <w:rPr>
          <w:rFonts w:eastAsia="Verdana" w:cs="Verdana"/>
          <w:spacing w:val="-1"/>
        </w:rPr>
      </w:pPr>
      <w:r w:rsidRPr="00DC2AB6">
        <w:t>Whereas</w:t>
      </w:r>
      <w:r w:rsidR="008652D5">
        <w:t xml:space="preserve"> </w:t>
      </w:r>
      <w:r w:rsidRPr="008652D5" w:rsidR="008652D5">
        <w:t xml:space="preserve">the Official Plan of the Urban Area of the City of Clarence-Rockland has been approved by the United Counties of Prescott and Russell on December 16th, </w:t>
      </w:r>
      <w:r w:rsidRPr="008652D5" w:rsidR="12BAA9A1">
        <w:t>2013;</w:t>
      </w:r>
      <w:r w:rsidRPr="00DC2AB6">
        <w:rPr>
          <w:rFonts w:eastAsia="Verdana" w:cs="Verdana"/>
          <w:spacing w:val="-1"/>
        </w:rPr>
        <w:t xml:space="preserve"> and</w:t>
      </w:r>
    </w:p>
    <w:p w:rsidR="00DC2AB6" w:rsidP="00AF44AD" w:rsidRDefault="00DC2AB6" w14:paraId="1F654B04" w14:textId="43F5B2F7">
      <w:pPr>
        <w:pStyle w:val="Text"/>
        <w:rPr>
          <w:rFonts w:eastAsia="Verdana" w:cs="Verdana"/>
          <w:spacing w:val="-1"/>
        </w:rPr>
      </w:pPr>
      <w:r w:rsidRPr="00DC2AB6">
        <w:t>Whereas</w:t>
      </w:r>
      <w:r w:rsidR="008652D5">
        <w:t xml:space="preserve"> </w:t>
      </w:r>
      <w:r w:rsidRPr="008652D5" w:rsidR="008652D5">
        <w:t>Council has determined that Amendment number 4</w:t>
      </w:r>
      <w:r w:rsidR="00C51B2D">
        <w:t>3</w:t>
      </w:r>
      <w:r w:rsidRPr="008652D5" w:rsidR="008652D5">
        <w:t xml:space="preserve"> represents good planning, conforms with the intent of the United Counties of Prescott and Russell Official Plan and the Provincial Policy </w:t>
      </w:r>
      <w:r w:rsidRPr="008652D5" w:rsidR="2A205F1B">
        <w:t>Statement;</w:t>
      </w:r>
      <w:r w:rsidR="000D4CC4">
        <w:rPr>
          <w:rFonts w:eastAsia="Verdana" w:cs="Verdana"/>
          <w:spacing w:val="-1"/>
        </w:rPr>
        <w:t xml:space="preserve"> and</w:t>
      </w:r>
    </w:p>
    <w:p w:rsidRPr="00DC2AB6" w:rsidR="000D4CC4" w:rsidP="00AF44AD" w:rsidRDefault="000D4CC4" w14:paraId="70022E4C" w14:textId="10BD1F86">
      <w:pPr>
        <w:pStyle w:val="Text"/>
        <w:rPr>
          <w:rFonts w:eastAsia="Verdana" w:cs="Verdana"/>
        </w:rPr>
      </w:pPr>
      <w:r w:rsidRPr="004E663C">
        <w:t xml:space="preserve">WHEREAS Amendment </w:t>
      </w:r>
      <w:r>
        <w:t>number</w:t>
      </w:r>
      <w:r w:rsidRPr="004E663C">
        <w:t xml:space="preserve"> 4</w:t>
      </w:r>
      <w:r w:rsidR="00C51B2D">
        <w:t>3</w:t>
      </w:r>
      <w:r w:rsidRPr="004E663C">
        <w:t xml:space="preserve"> applies to the property described as Part of </w:t>
      </w:r>
      <w:r w:rsidR="00D832E7">
        <w:t>Lot 2</w:t>
      </w:r>
      <w:r w:rsidR="00AA2FFB">
        <w:t>5</w:t>
      </w:r>
      <w:r w:rsidR="00D832E7">
        <w:t xml:space="preserve">, Concession 1 (O.S.), Part </w:t>
      </w:r>
      <w:r w:rsidR="00AA2FFB">
        <w:t>2</w:t>
      </w:r>
      <w:r w:rsidR="00D832E7">
        <w:t xml:space="preserve"> on Plan 50R-</w:t>
      </w:r>
      <w:r w:rsidR="006F44FC">
        <w:t>2365</w:t>
      </w:r>
      <w:r w:rsidRPr="004E663C">
        <w:t xml:space="preserve">, municipally known as </w:t>
      </w:r>
      <w:r w:rsidR="006F44FC">
        <w:t>vacant land on Roger</w:t>
      </w:r>
      <w:r w:rsidRPr="004E663C">
        <w:t xml:space="preserve"> Street, City of Clarence-Rockland</w:t>
      </w:r>
    </w:p>
    <w:p w:rsidRPr="0095515E" w:rsidR="0095515E" w:rsidP="00985684" w:rsidRDefault="00C10707" w14:paraId="0BFB9FB7" w14:textId="77777777">
      <w:pPr>
        <w:pStyle w:val="Text"/>
      </w:pPr>
      <w:r w:rsidRPr="00DC2AB6">
        <w:t>Therefore</w:t>
      </w:r>
      <w:r w:rsidR="00D709EE">
        <w:t>,</w:t>
      </w:r>
      <w:r w:rsidRPr="00DC2AB6" w:rsidR="0053473F">
        <w:t xml:space="preserve"> the Council of the City of Clarence-Rockland enacts as follows:</w:t>
      </w:r>
    </w:p>
    <w:p w:rsidRPr="007712EE" w:rsidR="003636FF" w:rsidP="007712EE" w:rsidRDefault="007712EE" w14:paraId="4F2AD8FD" w14:textId="186745BB">
      <w:pPr>
        <w:pStyle w:val="SimpleList"/>
      </w:pPr>
      <w:r>
        <w:t xml:space="preserve"> </w:t>
      </w:r>
      <w:r w:rsidRPr="008652D5" w:rsidR="008652D5">
        <w:t>Amendment number 4</w:t>
      </w:r>
      <w:r w:rsidR="00C51B2D">
        <w:t>3</w:t>
      </w:r>
      <w:r w:rsidRPr="008652D5" w:rsidR="008652D5">
        <w:t xml:space="preserve"> to the Official Plan of the Urban Area of the City of Clarence-Rockland, consisting of the attached text and schedule, is hereby adopted</w:t>
      </w:r>
    </w:p>
    <w:p w:rsidRPr="007712EE" w:rsidR="007712EE" w:rsidP="007712EE" w:rsidRDefault="007712EE" w14:paraId="39D353E0" w14:textId="6436120E">
      <w:pPr>
        <w:pStyle w:val="SimpleList"/>
      </w:pPr>
      <w:r w:rsidRPr="007712EE">
        <w:t xml:space="preserve"> </w:t>
      </w:r>
      <w:r w:rsidRPr="008652D5" w:rsidR="008652D5">
        <w:t>In accordance with Section 17(23) of the Planning Act, the Clerk is hereby authorized to notify persons or public bodies for the adoption of the Amendment. The City of Clarence-Rockland also intends to notify and submit an application to the United Counties of Prescott and Russell for approval of Amendment Number 4</w:t>
      </w:r>
      <w:r w:rsidR="00B8514F">
        <w:t>3</w:t>
      </w:r>
      <w:r w:rsidRPr="008652D5" w:rsidR="008652D5">
        <w:t xml:space="preserve"> to the Official Plan of the Urban Area of the City of Clarence-Rockland.</w:t>
      </w:r>
    </w:p>
    <w:p w:rsidRPr="007712EE" w:rsidR="007712EE" w:rsidP="007712EE" w:rsidRDefault="008652D5" w14:paraId="7B459CC7" w14:textId="079871A3">
      <w:pPr>
        <w:pStyle w:val="SimpleList"/>
      </w:pPr>
      <w:r w:rsidRPr="008652D5">
        <w:t xml:space="preserve">That this by-law shall come into force and take effect on the day </w:t>
      </w:r>
      <w:r w:rsidRPr="008652D5">
        <w:lastRenderedPageBreak/>
        <w:t>that is the day after the last day for filing an appeal pursuant to the Planning Act, provided that no Notice of Appeal is filed to this by-law in accordance with the provisions of Section 17, subsection 27, of the Planning Act, as amended; and where one or more appeals have been filed within the time period specified, at the conclusion of which, the by-law shall be deemed to have come into force and take effect on the day the appeals are withdrawn or dismissed, as the case may be.</w:t>
      </w:r>
    </w:p>
    <w:p w:rsidRPr="00DC2AB6" w:rsidR="0053473F" w:rsidP="00AF44AD" w:rsidRDefault="00C10707" w14:paraId="389C676B" w14:textId="3EBF0262">
      <w:pPr>
        <w:pStyle w:val="Text"/>
      </w:pPr>
      <w:r w:rsidR="00C10707">
        <w:rPr/>
        <w:t xml:space="preserve">Read, passed and adopted in open council this </w:t>
      </w:r>
      <w:r w:rsidR="4922D2B4">
        <w:rPr/>
        <w:t>___</w:t>
      </w:r>
      <w:r w:rsidR="500B191A">
        <w:rPr/>
        <w:t xml:space="preserve"> </w:t>
      </w:r>
      <w:r w:rsidR="00C10707">
        <w:rPr/>
        <w:t xml:space="preserve">day of </w:t>
      </w:r>
      <w:r w:rsidR="3672F64A">
        <w:rPr/>
        <w:t>______</w:t>
      </w:r>
      <w:r w:rsidR="3F5C714E">
        <w:rPr/>
        <w:t>202</w:t>
      </w:r>
      <w:r w:rsidR="00CB3C6F">
        <w:rPr/>
        <w:t>6</w:t>
      </w:r>
      <w:r w:rsidR="00C10707">
        <w:rPr/>
        <w:t>.</w:t>
      </w:r>
    </w:p>
    <w:p w:rsidR="00DC2AB6" w:rsidP="00AF44AD" w:rsidRDefault="00AE3757" w14:paraId="633847B7" w14:textId="77777777">
      <w:pPr>
        <w:pStyle w:val="Signatures"/>
      </w:pPr>
      <w:r w:rsidRPr="653416FB">
        <w:t>M</w:t>
      </w:r>
      <w:r w:rsidRPr="653416FB" w:rsidR="00043168">
        <w:t>ario Zanth, Mayor</w:t>
      </w:r>
    </w:p>
    <w:p w:rsidR="3F4BA49E" w:rsidP="00AF44AD" w:rsidRDefault="3A204A1E" w14:paraId="01241B24" w14:textId="77777777">
      <w:pPr>
        <w:pStyle w:val="Signatures"/>
      </w:pPr>
      <w:r w:rsidRPr="645CEE5F">
        <w:t>Monique Ouellet</w:t>
      </w:r>
      <w:r w:rsidRPr="645CEE5F" w:rsidR="289B025E">
        <w:t>, Clerk</w:t>
      </w:r>
    </w:p>
    <w:sectPr w:rsidR="3F4BA49E">
      <w:headerReference w:type="default" r:id="rId10"/>
      <w:footerReference w:type="default" r:id="rId11"/>
      <w:pgSz w:w="12240" w:h="15840" w:orient="portrait"/>
      <w:pgMar w:top="1152" w:right="1440" w:bottom="115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31B4" w:rsidRDefault="00C031B4" w14:paraId="52850D08" w14:textId="77777777">
      <w:pPr>
        <w:spacing w:after="0" w:line="240" w:lineRule="auto"/>
      </w:pPr>
      <w:r>
        <w:separator/>
      </w:r>
    </w:p>
  </w:endnote>
  <w:endnote w:type="continuationSeparator" w:id="0">
    <w:p w:rsidR="00C031B4" w:rsidRDefault="00C031B4" w14:paraId="3F9D053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3416FB" w:rsidTr="653416FB" w14:paraId="6BD0A8DE" w14:textId="77777777">
      <w:trPr>
        <w:trHeight w:val="300"/>
      </w:trPr>
      <w:tc>
        <w:tcPr>
          <w:tcW w:w="3120" w:type="dxa"/>
        </w:tcPr>
        <w:p w:rsidR="653416FB" w:rsidP="653416FB" w:rsidRDefault="653416FB" w14:paraId="0495FAC6" w14:textId="77777777">
          <w:pPr>
            <w:pStyle w:val="Header"/>
            <w:ind w:left="-115"/>
          </w:pPr>
        </w:p>
      </w:tc>
      <w:tc>
        <w:tcPr>
          <w:tcW w:w="3120" w:type="dxa"/>
        </w:tcPr>
        <w:p w:rsidR="653416FB" w:rsidP="653416FB" w:rsidRDefault="653416FB" w14:paraId="08C22845" w14:textId="77777777">
          <w:pPr>
            <w:pStyle w:val="Header"/>
            <w:jc w:val="center"/>
          </w:pPr>
        </w:p>
      </w:tc>
      <w:tc>
        <w:tcPr>
          <w:tcW w:w="3120" w:type="dxa"/>
        </w:tcPr>
        <w:p w:rsidR="653416FB" w:rsidP="653416FB" w:rsidRDefault="653416FB" w14:paraId="1B8F843C" w14:textId="77777777">
          <w:pPr>
            <w:pStyle w:val="Header"/>
            <w:ind w:right="-115"/>
            <w:jc w:val="right"/>
          </w:pPr>
        </w:p>
      </w:tc>
    </w:tr>
  </w:tbl>
  <w:p w:rsidR="653416FB" w:rsidP="653416FB" w:rsidRDefault="653416FB" w14:paraId="3EEB39E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31B4" w:rsidRDefault="00C031B4" w14:paraId="045AF7F9" w14:textId="77777777">
      <w:pPr>
        <w:spacing w:after="0" w:line="240" w:lineRule="auto"/>
      </w:pPr>
      <w:r>
        <w:separator/>
      </w:r>
    </w:p>
  </w:footnote>
  <w:footnote w:type="continuationSeparator" w:id="0">
    <w:p w:rsidR="00C031B4" w:rsidRDefault="00C031B4" w14:paraId="44A0537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53416FB" w:rsidTr="653416FB" w14:paraId="518D7BCD" w14:textId="77777777">
      <w:trPr>
        <w:trHeight w:val="300"/>
      </w:trPr>
      <w:tc>
        <w:tcPr>
          <w:tcW w:w="3120" w:type="dxa"/>
        </w:tcPr>
        <w:p w:rsidR="653416FB" w:rsidP="653416FB" w:rsidRDefault="653416FB" w14:paraId="73C21F72" w14:textId="77777777">
          <w:pPr>
            <w:pStyle w:val="Header"/>
            <w:ind w:left="-115"/>
          </w:pPr>
        </w:p>
      </w:tc>
      <w:tc>
        <w:tcPr>
          <w:tcW w:w="3120" w:type="dxa"/>
        </w:tcPr>
        <w:p w:rsidR="653416FB" w:rsidP="653416FB" w:rsidRDefault="653416FB" w14:paraId="793D5B03" w14:textId="77777777">
          <w:pPr>
            <w:pStyle w:val="Header"/>
            <w:jc w:val="center"/>
          </w:pPr>
        </w:p>
      </w:tc>
      <w:tc>
        <w:tcPr>
          <w:tcW w:w="3120" w:type="dxa"/>
        </w:tcPr>
        <w:p w:rsidR="653416FB" w:rsidP="653416FB" w:rsidRDefault="653416FB" w14:paraId="41D989EF" w14:textId="77777777">
          <w:pPr>
            <w:pStyle w:val="Header"/>
            <w:ind w:right="-115"/>
            <w:jc w:val="right"/>
          </w:pPr>
        </w:p>
      </w:tc>
    </w:tr>
  </w:tbl>
  <w:p w:rsidR="653416FB" w:rsidP="653416FB" w:rsidRDefault="653416FB" w14:paraId="3BD349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0487966"/>
    <w:lvl w:ilvl="0">
      <w:start w:val="1"/>
      <w:numFmt w:val="decimal"/>
      <w:lvlText w:val="%1."/>
      <w:lvlJc w:val="left"/>
    </w:lvl>
    <w:lvl w:ilvl="1">
      <w:start w:val="1"/>
      <w:numFmt w:val="decimal"/>
      <w:lvlText w:val="%1.%2_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A431B8"/>
    <w:multiLevelType w:val="multilevel"/>
    <w:tmpl w:val="42C87F88"/>
    <w:lvl w:ilvl="0">
      <w:start w:val="1"/>
      <w:numFmt w:val="decimal"/>
      <w:lvlText w:val="%1."/>
      <w:lvlJc w:val="left"/>
    </w:lvl>
    <w:lvl w:ilvl="1">
      <w:start w:val="1"/>
      <w:numFmt w:val="decimal"/>
      <w:lvlText w:val="%1.%2_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B11FA8"/>
    <w:multiLevelType w:val="multilevel"/>
    <w:tmpl w:val="DA98A9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 w:ascii="Verdana" w:hAnsi="Verdana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FC3E8F"/>
    <w:multiLevelType w:val="hybridMultilevel"/>
    <w:tmpl w:val="A42A84D0"/>
    <w:lvl w:ilvl="0" w:tplc="E79CD778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199" w:hanging="360"/>
      </w:pPr>
    </w:lvl>
    <w:lvl w:ilvl="2" w:tplc="1009001B" w:tentative="1">
      <w:start w:val="1"/>
      <w:numFmt w:val="lowerRoman"/>
      <w:lvlText w:val="%3."/>
      <w:lvlJc w:val="right"/>
      <w:pPr>
        <w:ind w:left="1919" w:hanging="180"/>
      </w:pPr>
    </w:lvl>
    <w:lvl w:ilvl="3" w:tplc="1009000F" w:tentative="1">
      <w:start w:val="1"/>
      <w:numFmt w:val="decimal"/>
      <w:lvlText w:val="%4."/>
      <w:lvlJc w:val="left"/>
      <w:pPr>
        <w:ind w:left="2639" w:hanging="360"/>
      </w:pPr>
    </w:lvl>
    <w:lvl w:ilvl="4" w:tplc="10090019" w:tentative="1">
      <w:start w:val="1"/>
      <w:numFmt w:val="lowerLetter"/>
      <w:lvlText w:val="%5."/>
      <w:lvlJc w:val="left"/>
      <w:pPr>
        <w:ind w:left="3359" w:hanging="360"/>
      </w:pPr>
    </w:lvl>
    <w:lvl w:ilvl="5" w:tplc="1009001B" w:tentative="1">
      <w:start w:val="1"/>
      <w:numFmt w:val="lowerRoman"/>
      <w:lvlText w:val="%6."/>
      <w:lvlJc w:val="right"/>
      <w:pPr>
        <w:ind w:left="4079" w:hanging="180"/>
      </w:pPr>
    </w:lvl>
    <w:lvl w:ilvl="6" w:tplc="1009000F" w:tentative="1">
      <w:start w:val="1"/>
      <w:numFmt w:val="decimal"/>
      <w:lvlText w:val="%7."/>
      <w:lvlJc w:val="left"/>
      <w:pPr>
        <w:ind w:left="4799" w:hanging="360"/>
      </w:pPr>
    </w:lvl>
    <w:lvl w:ilvl="7" w:tplc="10090019" w:tentative="1">
      <w:start w:val="1"/>
      <w:numFmt w:val="lowerLetter"/>
      <w:lvlText w:val="%8."/>
      <w:lvlJc w:val="left"/>
      <w:pPr>
        <w:ind w:left="5519" w:hanging="360"/>
      </w:pPr>
    </w:lvl>
    <w:lvl w:ilvl="8" w:tplc="10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4" w15:restartNumberingAfterBreak="0">
    <w:nsid w:val="3D511FF6"/>
    <w:multiLevelType w:val="multilevel"/>
    <w:tmpl w:val="B02286E6"/>
    <w:lvl w:ilvl="0">
      <w:start w:val="1"/>
      <w:numFmt w:val="decimal"/>
      <w:pStyle w:val="ComplexeList"/>
      <w:lvlText w:val="%1."/>
      <w:lvlJc w:val="left"/>
      <w:pPr>
        <w:ind w:left="360" w:hanging="360"/>
      </w:pPr>
      <w:rPr>
        <w:rFonts w:hint="default" w:ascii="Verdana" w:hAnsi="Verdana"/>
        <w:sz w:val="28"/>
        <w:szCs w:val="28"/>
      </w:rPr>
    </w:lvl>
    <w:lvl w:ilvl="1">
      <w:start w:val="1"/>
      <w:numFmt w:val="decimal"/>
      <w:pStyle w:val="SubList"/>
      <w:lvlText w:val="%1.%2."/>
      <w:lvlJc w:val="left"/>
      <w:pPr>
        <w:ind w:left="716" w:hanging="432"/>
      </w:pPr>
      <w:rPr>
        <w:rFonts w:hint="default" w:ascii="Verdana" w:hAnsi="Verdana"/>
        <w:sz w:val="23"/>
        <w:szCs w:val="23"/>
      </w:rPr>
    </w:lvl>
    <w:lvl w:ilvl="2">
      <w:start w:val="1"/>
      <w:numFmt w:val="decimal"/>
      <w:pStyle w:val="3rdLevelList"/>
      <w:lvlText w:val="%1.%2.%3."/>
      <w:lvlJc w:val="left"/>
      <w:pPr>
        <w:ind w:left="1224" w:hanging="504"/>
      </w:pPr>
    </w:lvl>
    <w:lvl w:ilvl="3">
      <w:start w:val="1"/>
      <w:numFmt w:val="decimal"/>
      <w:pStyle w:val="4thLevelList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E41628"/>
    <w:multiLevelType w:val="multilevel"/>
    <w:tmpl w:val="1009001F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90" w:hanging="504"/>
      </w:pPr>
    </w:lvl>
    <w:lvl w:ilvl="3">
      <w:start w:val="1"/>
      <w:numFmt w:val="decimal"/>
      <w:lvlText w:val="%1.%2.%3.%4."/>
      <w:lvlJc w:val="left"/>
      <w:pPr>
        <w:ind w:left="1794" w:hanging="648"/>
      </w:pPr>
    </w:lvl>
    <w:lvl w:ilvl="4">
      <w:start w:val="1"/>
      <w:numFmt w:val="decimal"/>
      <w:lvlText w:val="%1.%2.%3.%4.%5."/>
      <w:lvlJc w:val="left"/>
      <w:pPr>
        <w:ind w:left="2298" w:hanging="792"/>
      </w:pPr>
    </w:lvl>
    <w:lvl w:ilvl="5">
      <w:start w:val="1"/>
      <w:numFmt w:val="decimal"/>
      <w:lvlText w:val="%1.%2.%3.%4.%5.%6."/>
      <w:lvlJc w:val="left"/>
      <w:pPr>
        <w:ind w:left="2802" w:hanging="936"/>
      </w:pPr>
    </w:lvl>
    <w:lvl w:ilvl="6">
      <w:start w:val="1"/>
      <w:numFmt w:val="decimal"/>
      <w:lvlText w:val="%1.%2.%3.%4.%5.%6.%7."/>
      <w:lvlJc w:val="left"/>
      <w:pPr>
        <w:ind w:left="3306" w:hanging="1080"/>
      </w:pPr>
    </w:lvl>
    <w:lvl w:ilvl="7">
      <w:start w:val="1"/>
      <w:numFmt w:val="decimal"/>
      <w:lvlText w:val="%1.%2.%3.%4.%5.%6.%7.%8."/>
      <w:lvlJc w:val="left"/>
      <w:pPr>
        <w:ind w:left="3810" w:hanging="1224"/>
      </w:pPr>
    </w:lvl>
    <w:lvl w:ilvl="8">
      <w:start w:val="1"/>
      <w:numFmt w:val="decimal"/>
      <w:lvlText w:val="%1.%2.%3.%4.%5.%6.%7.%8.%9."/>
      <w:lvlJc w:val="left"/>
      <w:pPr>
        <w:ind w:left="4386" w:hanging="1440"/>
      </w:pPr>
    </w:lvl>
  </w:abstractNum>
  <w:abstractNum w:abstractNumId="6" w15:restartNumberingAfterBreak="0">
    <w:nsid w:val="5E5C4B8B"/>
    <w:multiLevelType w:val="hybridMultilevel"/>
    <w:tmpl w:val="EB6AC5AE"/>
    <w:lvl w:ilvl="0" w:tplc="388CAF12">
      <w:start w:val="1"/>
      <w:numFmt w:val="decimal"/>
      <w:pStyle w:val="SimpleList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D5F15C3"/>
    <w:multiLevelType w:val="hybridMultilevel"/>
    <w:tmpl w:val="3F0E8214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1282227448">
    <w:abstractNumId w:val="0"/>
  </w:num>
  <w:num w:numId="2" w16cid:durableId="743721591">
    <w:abstractNumId w:val="7"/>
  </w:num>
  <w:num w:numId="3" w16cid:durableId="1968661016">
    <w:abstractNumId w:val="3"/>
  </w:num>
  <w:num w:numId="4" w16cid:durableId="843200770">
    <w:abstractNumId w:val="1"/>
  </w:num>
  <w:num w:numId="5" w16cid:durableId="378014372">
    <w:abstractNumId w:val="6"/>
  </w:num>
  <w:num w:numId="6" w16cid:durableId="656346340">
    <w:abstractNumId w:val="4"/>
  </w:num>
  <w:num w:numId="7" w16cid:durableId="569536267">
    <w:abstractNumId w:val="5"/>
  </w:num>
  <w:num w:numId="8" w16cid:durableId="1360541993">
    <w:abstractNumId w:val="2"/>
  </w:num>
  <w:num w:numId="9" w16cid:durableId="457141269">
    <w:abstractNumId w:val="4"/>
    <w:lvlOverride w:ilvl="0">
      <w:lvl w:ilvl="0">
        <w:start w:val="1"/>
        <w:numFmt w:val="decimal"/>
        <w:pStyle w:val="ComplexeList"/>
        <w:lvlText w:val="%1."/>
        <w:lvlJc w:val="left"/>
        <w:pPr>
          <w:ind w:left="360" w:hanging="360"/>
        </w:pPr>
        <w:rPr>
          <w:rFonts w:hint="default" w:ascii="Verdana" w:hAnsi="Verdana"/>
          <w:sz w:val="28"/>
          <w:szCs w:val="28"/>
        </w:rPr>
      </w:lvl>
    </w:lvlOverride>
    <w:lvlOverride w:ilvl="1">
      <w:lvl w:ilvl="1">
        <w:start w:val="1"/>
        <w:numFmt w:val="decimal"/>
        <w:pStyle w:val="SubList"/>
        <w:lvlText w:val="%1.%2."/>
        <w:lvlJc w:val="left"/>
        <w:pPr>
          <w:ind w:left="716" w:hanging="432"/>
        </w:pPr>
        <w:rPr>
          <w:rFonts w:hint="default" w:ascii="Verdana" w:hAnsi="Verdana"/>
          <w:sz w:val="23"/>
          <w:szCs w:val="23"/>
        </w:rPr>
      </w:lvl>
    </w:lvlOverride>
    <w:lvlOverride w:ilvl="2">
      <w:lvl w:ilvl="2">
        <w:start w:val="1"/>
        <w:numFmt w:val="lowerLetter"/>
        <w:pStyle w:val="3rdLevelLis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Roman"/>
        <w:pStyle w:val="4thLevelList"/>
        <w:lvlText w:val="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 w16cid:durableId="133766223">
    <w:abstractNumId w:val="4"/>
    <w:lvlOverride w:ilvl="0">
      <w:lvl w:ilvl="0">
        <w:start w:val="1"/>
        <w:numFmt w:val="decimal"/>
        <w:pStyle w:val="ComplexeList"/>
        <w:lvlText w:val="%1."/>
        <w:lvlJc w:val="left"/>
        <w:pPr>
          <w:ind w:left="360" w:hanging="360"/>
        </w:pPr>
        <w:rPr>
          <w:rFonts w:hint="default" w:ascii="Verdana" w:hAnsi="Verdana"/>
          <w:sz w:val="28"/>
          <w:szCs w:val="28"/>
        </w:rPr>
      </w:lvl>
    </w:lvlOverride>
    <w:lvlOverride w:ilvl="1">
      <w:lvl w:ilvl="1">
        <w:start w:val="1"/>
        <w:numFmt w:val="decimal"/>
        <w:pStyle w:val="SubList"/>
        <w:lvlText w:val="%1.%2."/>
        <w:lvlJc w:val="left"/>
        <w:pPr>
          <w:ind w:left="716" w:hanging="432"/>
        </w:pPr>
        <w:rPr>
          <w:rFonts w:hint="default" w:ascii="Verdana" w:hAnsi="Verdana"/>
          <w:sz w:val="23"/>
          <w:szCs w:val="23"/>
        </w:rPr>
      </w:lvl>
    </w:lvlOverride>
    <w:lvlOverride w:ilvl="2">
      <w:lvl w:ilvl="2">
        <w:start w:val="1"/>
        <w:numFmt w:val="lowerLetter"/>
        <w:pStyle w:val="3rdLevelList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lowerRoman"/>
        <w:pStyle w:val="4thLevelList"/>
        <w:lvlText w:val="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attachedTemplate r:id="rId1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2D5"/>
    <w:rsid w:val="00000B41"/>
    <w:rsid w:val="00001B0B"/>
    <w:rsid w:val="0000591D"/>
    <w:rsid w:val="000065C0"/>
    <w:rsid w:val="00006A76"/>
    <w:rsid w:val="00007001"/>
    <w:rsid w:val="00007653"/>
    <w:rsid w:val="000078B5"/>
    <w:rsid w:val="0001199D"/>
    <w:rsid w:val="00011D45"/>
    <w:rsid w:val="000125B3"/>
    <w:rsid w:val="000136A4"/>
    <w:rsid w:val="00013C44"/>
    <w:rsid w:val="00014589"/>
    <w:rsid w:val="0001481E"/>
    <w:rsid w:val="00015033"/>
    <w:rsid w:val="00015D16"/>
    <w:rsid w:val="00016792"/>
    <w:rsid w:val="000167C9"/>
    <w:rsid w:val="00016932"/>
    <w:rsid w:val="000202A9"/>
    <w:rsid w:val="0002043D"/>
    <w:rsid w:val="00021A63"/>
    <w:rsid w:val="000225F1"/>
    <w:rsid w:val="0002279C"/>
    <w:rsid w:val="00023D06"/>
    <w:rsid w:val="000244E1"/>
    <w:rsid w:val="00024EB4"/>
    <w:rsid w:val="000263A2"/>
    <w:rsid w:val="00027C2C"/>
    <w:rsid w:val="00027DBD"/>
    <w:rsid w:val="0003050C"/>
    <w:rsid w:val="00031336"/>
    <w:rsid w:val="00031659"/>
    <w:rsid w:val="00032113"/>
    <w:rsid w:val="00035848"/>
    <w:rsid w:val="00035AF9"/>
    <w:rsid w:val="00035B8C"/>
    <w:rsid w:val="0003621C"/>
    <w:rsid w:val="0003658B"/>
    <w:rsid w:val="00037284"/>
    <w:rsid w:val="000372AA"/>
    <w:rsid w:val="00037543"/>
    <w:rsid w:val="00037ECD"/>
    <w:rsid w:val="000406BB"/>
    <w:rsid w:val="00040F24"/>
    <w:rsid w:val="00041955"/>
    <w:rsid w:val="00043168"/>
    <w:rsid w:val="00043DB6"/>
    <w:rsid w:val="00044966"/>
    <w:rsid w:val="00044D88"/>
    <w:rsid w:val="00045E9E"/>
    <w:rsid w:val="000504F3"/>
    <w:rsid w:val="00050686"/>
    <w:rsid w:val="000508E2"/>
    <w:rsid w:val="00050B96"/>
    <w:rsid w:val="0005122C"/>
    <w:rsid w:val="0005311C"/>
    <w:rsid w:val="000531C8"/>
    <w:rsid w:val="000545F9"/>
    <w:rsid w:val="00056CBD"/>
    <w:rsid w:val="0005738E"/>
    <w:rsid w:val="00057521"/>
    <w:rsid w:val="00060200"/>
    <w:rsid w:val="0006139E"/>
    <w:rsid w:val="00061A6E"/>
    <w:rsid w:val="00063A15"/>
    <w:rsid w:val="0006428E"/>
    <w:rsid w:val="00064C90"/>
    <w:rsid w:val="000667D5"/>
    <w:rsid w:val="00067741"/>
    <w:rsid w:val="000704A6"/>
    <w:rsid w:val="0007062A"/>
    <w:rsid w:val="00071205"/>
    <w:rsid w:val="00071326"/>
    <w:rsid w:val="00071809"/>
    <w:rsid w:val="00072BFE"/>
    <w:rsid w:val="000744CF"/>
    <w:rsid w:val="000752ED"/>
    <w:rsid w:val="000771EA"/>
    <w:rsid w:val="00077EC8"/>
    <w:rsid w:val="000812E6"/>
    <w:rsid w:val="00083B9E"/>
    <w:rsid w:val="00084C5F"/>
    <w:rsid w:val="00086A82"/>
    <w:rsid w:val="00086F81"/>
    <w:rsid w:val="000918CF"/>
    <w:rsid w:val="00091E24"/>
    <w:rsid w:val="00092341"/>
    <w:rsid w:val="00092668"/>
    <w:rsid w:val="0009291A"/>
    <w:rsid w:val="00093CAE"/>
    <w:rsid w:val="000952DC"/>
    <w:rsid w:val="00096BC8"/>
    <w:rsid w:val="00096EB4"/>
    <w:rsid w:val="00096F33"/>
    <w:rsid w:val="00097813"/>
    <w:rsid w:val="000A07D4"/>
    <w:rsid w:val="000A1203"/>
    <w:rsid w:val="000A1B64"/>
    <w:rsid w:val="000A1F8C"/>
    <w:rsid w:val="000A255F"/>
    <w:rsid w:val="000A4ADB"/>
    <w:rsid w:val="000A5A2D"/>
    <w:rsid w:val="000A6874"/>
    <w:rsid w:val="000A79DE"/>
    <w:rsid w:val="000B1948"/>
    <w:rsid w:val="000B2B3A"/>
    <w:rsid w:val="000B3567"/>
    <w:rsid w:val="000B4695"/>
    <w:rsid w:val="000B74DE"/>
    <w:rsid w:val="000B7A2A"/>
    <w:rsid w:val="000C0916"/>
    <w:rsid w:val="000C0E24"/>
    <w:rsid w:val="000C1B4C"/>
    <w:rsid w:val="000C2505"/>
    <w:rsid w:val="000C4DFC"/>
    <w:rsid w:val="000C7FA9"/>
    <w:rsid w:val="000D08B2"/>
    <w:rsid w:val="000D12DD"/>
    <w:rsid w:val="000D19A8"/>
    <w:rsid w:val="000D2E54"/>
    <w:rsid w:val="000D3EE9"/>
    <w:rsid w:val="000D4CC4"/>
    <w:rsid w:val="000D6AA9"/>
    <w:rsid w:val="000D6F89"/>
    <w:rsid w:val="000D758B"/>
    <w:rsid w:val="000D78AB"/>
    <w:rsid w:val="000D7E11"/>
    <w:rsid w:val="000E0E66"/>
    <w:rsid w:val="000E11BB"/>
    <w:rsid w:val="000E395C"/>
    <w:rsid w:val="000E3AE8"/>
    <w:rsid w:val="000E4911"/>
    <w:rsid w:val="000E4B97"/>
    <w:rsid w:val="000E6A3F"/>
    <w:rsid w:val="000E6E68"/>
    <w:rsid w:val="000E7646"/>
    <w:rsid w:val="000F008A"/>
    <w:rsid w:val="000F0EA6"/>
    <w:rsid w:val="000F103A"/>
    <w:rsid w:val="000F1E35"/>
    <w:rsid w:val="000F44C2"/>
    <w:rsid w:val="000F4995"/>
    <w:rsid w:val="000F511C"/>
    <w:rsid w:val="000F60CA"/>
    <w:rsid w:val="000F718F"/>
    <w:rsid w:val="000F7669"/>
    <w:rsid w:val="000F7966"/>
    <w:rsid w:val="000F7FBE"/>
    <w:rsid w:val="00100C75"/>
    <w:rsid w:val="0010218C"/>
    <w:rsid w:val="00102953"/>
    <w:rsid w:val="00102E9A"/>
    <w:rsid w:val="00103698"/>
    <w:rsid w:val="00103CC4"/>
    <w:rsid w:val="0010488C"/>
    <w:rsid w:val="00106BA7"/>
    <w:rsid w:val="00107E14"/>
    <w:rsid w:val="001104CA"/>
    <w:rsid w:val="00111446"/>
    <w:rsid w:val="00113302"/>
    <w:rsid w:val="00114736"/>
    <w:rsid w:val="0011542B"/>
    <w:rsid w:val="001155BF"/>
    <w:rsid w:val="00117218"/>
    <w:rsid w:val="001173B0"/>
    <w:rsid w:val="0012007A"/>
    <w:rsid w:val="00120DAA"/>
    <w:rsid w:val="00121CD6"/>
    <w:rsid w:val="001220F5"/>
    <w:rsid w:val="001231DA"/>
    <w:rsid w:val="0012448D"/>
    <w:rsid w:val="00124523"/>
    <w:rsid w:val="001265D6"/>
    <w:rsid w:val="0012774D"/>
    <w:rsid w:val="00131088"/>
    <w:rsid w:val="001318F8"/>
    <w:rsid w:val="00131B50"/>
    <w:rsid w:val="001332E8"/>
    <w:rsid w:val="00134295"/>
    <w:rsid w:val="00135B0B"/>
    <w:rsid w:val="00135C84"/>
    <w:rsid w:val="00136CD8"/>
    <w:rsid w:val="00136DC5"/>
    <w:rsid w:val="00137C6F"/>
    <w:rsid w:val="00140A1F"/>
    <w:rsid w:val="00140A57"/>
    <w:rsid w:val="00140CC0"/>
    <w:rsid w:val="001412E3"/>
    <w:rsid w:val="001415A3"/>
    <w:rsid w:val="00141B5C"/>
    <w:rsid w:val="00143A1B"/>
    <w:rsid w:val="0014405A"/>
    <w:rsid w:val="00144FAB"/>
    <w:rsid w:val="00145A2E"/>
    <w:rsid w:val="00145D97"/>
    <w:rsid w:val="00146D61"/>
    <w:rsid w:val="0014736B"/>
    <w:rsid w:val="001507FF"/>
    <w:rsid w:val="00150BDA"/>
    <w:rsid w:val="00151551"/>
    <w:rsid w:val="00151EBA"/>
    <w:rsid w:val="001529ED"/>
    <w:rsid w:val="001530C6"/>
    <w:rsid w:val="001531ED"/>
    <w:rsid w:val="00154036"/>
    <w:rsid w:val="0015429E"/>
    <w:rsid w:val="001564F5"/>
    <w:rsid w:val="00156D32"/>
    <w:rsid w:val="00161A8D"/>
    <w:rsid w:val="00162BE2"/>
    <w:rsid w:val="00165A5D"/>
    <w:rsid w:val="00165F6D"/>
    <w:rsid w:val="00165FDA"/>
    <w:rsid w:val="00167DCA"/>
    <w:rsid w:val="001700CA"/>
    <w:rsid w:val="001706F8"/>
    <w:rsid w:val="001729F1"/>
    <w:rsid w:val="00174E40"/>
    <w:rsid w:val="0017682E"/>
    <w:rsid w:val="001775CD"/>
    <w:rsid w:val="001777B7"/>
    <w:rsid w:val="001800B6"/>
    <w:rsid w:val="0018047A"/>
    <w:rsid w:val="001814EC"/>
    <w:rsid w:val="0018222A"/>
    <w:rsid w:val="00182A6F"/>
    <w:rsid w:val="00182EDB"/>
    <w:rsid w:val="00182FA6"/>
    <w:rsid w:val="00183BDC"/>
    <w:rsid w:val="00183ECD"/>
    <w:rsid w:val="00184CF6"/>
    <w:rsid w:val="00185022"/>
    <w:rsid w:val="00185466"/>
    <w:rsid w:val="00185639"/>
    <w:rsid w:val="001871DC"/>
    <w:rsid w:val="001875AC"/>
    <w:rsid w:val="00190307"/>
    <w:rsid w:val="00192553"/>
    <w:rsid w:val="0019288D"/>
    <w:rsid w:val="00192C3C"/>
    <w:rsid w:val="001932E0"/>
    <w:rsid w:val="00193D2A"/>
    <w:rsid w:val="00196200"/>
    <w:rsid w:val="00196656"/>
    <w:rsid w:val="00196BEE"/>
    <w:rsid w:val="00197026"/>
    <w:rsid w:val="001A253C"/>
    <w:rsid w:val="001A2610"/>
    <w:rsid w:val="001A374A"/>
    <w:rsid w:val="001A4D1A"/>
    <w:rsid w:val="001B0330"/>
    <w:rsid w:val="001B0768"/>
    <w:rsid w:val="001B1E8F"/>
    <w:rsid w:val="001B42DB"/>
    <w:rsid w:val="001B6088"/>
    <w:rsid w:val="001B6104"/>
    <w:rsid w:val="001B64F4"/>
    <w:rsid w:val="001B6DC4"/>
    <w:rsid w:val="001B6E03"/>
    <w:rsid w:val="001C096A"/>
    <w:rsid w:val="001C316C"/>
    <w:rsid w:val="001C43D0"/>
    <w:rsid w:val="001C611E"/>
    <w:rsid w:val="001C64A8"/>
    <w:rsid w:val="001C6868"/>
    <w:rsid w:val="001C7B33"/>
    <w:rsid w:val="001D07B3"/>
    <w:rsid w:val="001D1F2B"/>
    <w:rsid w:val="001D23B4"/>
    <w:rsid w:val="001D24A0"/>
    <w:rsid w:val="001D26D2"/>
    <w:rsid w:val="001D281E"/>
    <w:rsid w:val="001D38B9"/>
    <w:rsid w:val="001D3C26"/>
    <w:rsid w:val="001D57D4"/>
    <w:rsid w:val="001D5FB8"/>
    <w:rsid w:val="001D68BB"/>
    <w:rsid w:val="001D7D78"/>
    <w:rsid w:val="001E08CF"/>
    <w:rsid w:val="001E164C"/>
    <w:rsid w:val="001E5532"/>
    <w:rsid w:val="001E5A4C"/>
    <w:rsid w:val="001F0B9F"/>
    <w:rsid w:val="001F1711"/>
    <w:rsid w:val="001F171D"/>
    <w:rsid w:val="001F1856"/>
    <w:rsid w:val="001F3F7A"/>
    <w:rsid w:val="001F5081"/>
    <w:rsid w:val="001F6E63"/>
    <w:rsid w:val="00200735"/>
    <w:rsid w:val="00201541"/>
    <w:rsid w:val="002015B9"/>
    <w:rsid w:val="002019BB"/>
    <w:rsid w:val="00201D28"/>
    <w:rsid w:val="0020256B"/>
    <w:rsid w:val="00202A07"/>
    <w:rsid w:val="00202B29"/>
    <w:rsid w:val="00203238"/>
    <w:rsid w:val="002034B8"/>
    <w:rsid w:val="002041C8"/>
    <w:rsid w:val="002043F2"/>
    <w:rsid w:val="0020459F"/>
    <w:rsid w:val="00204CB2"/>
    <w:rsid w:val="002058CB"/>
    <w:rsid w:val="00207EF1"/>
    <w:rsid w:val="00212798"/>
    <w:rsid w:val="00212F3C"/>
    <w:rsid w:val="0021367C"/>
    <w:rsid w:val="002137FE"/>
    <w:rsid w:val="0021411B"/>
    <w:rsid w:val="0021479C"/>
    <w:rsid w:val="0021525F"/>
    <w:rsid w:val="00216671"/>
    <w:rsid w:val="00216BD2"/>
    <w:rsid w:val="00217511"/>
    <w:rsid w:val="00217E58"/>
    <w:rsid w:val="00220275"/>
    <w:rsid w:val="00221E66"/>
    <w:rsid w:val="002236FC"/>
    <w:rsid w:val="00223831"/>
    <w:rsid w:val="00224B17"/>
    <w:rsid w:val="00225E15"/>
    <w:rsid w:val="002274BC"/>
    <w:rsid w:val="00230EF9"/>
    <w:rsid w:val="00231B7C"/>
    <w:rsid w:val="00233416"/>
    <w:rsid w:val="002343C5"/>
    <w:rsid w:val="00234975"/>
    <w:rsid w:val="00234E35"/>
    <w:rsid w:val="002353CC"/>
    <w:rsid w:val="0023569B"/>
    <w:rsid w:val="00235BB5"/>
    <w:rsid w:val="00235E67"/>
    <w:rsid w:val="002367DE"/>
    <w:rsid w:val="00236F6E"/>
    <w:rsid w:val="002376E8"/>
    <w:rsid w:val="00237F87"/>
    <w:rsid w:val="002404B7"/>
    <w:rsid w:val="00241B4B"/>
    <w:rsid w:val="002420C4"/>
    <w:rsid w:val="0024265C"/>
    <w:rsid w:val="00242A66"/>
    <w:rsid w:val="00242AA2"/>
    <w:rsid w:val="00243612"/>
    <w:rsid w:val="00243EC0"/>
    <w:rsid w:val="0024512D"/>
    <w:rsid w:val="00245237"/>
    <w:rsid w:val="0024529E"/>
    <w:rsid w:val="00246228"/>
    <w:rsid w:val="0024648C"/>
    <w:rsid w:val="00250581"/>
    <w:rsid w:val="00250FE2"/>
    <w:rsid w:val="00251B21"/>
    <w:rsid w:val="002525D4"/>
    <w:rsid w:val="002529FC"/>
    <w:rsid w:val="00252F74"/>
    <w:rsid w:val="002534CE"/>
    <w:rsid w:val="002539B0"/>
    <w:rsid w:val="00253EC9"/>
    <w:rsid w:val="00254391"/>
    <w:rsid w:val="00256AA0"/>
    <w:rsid w:val="00261A2F"/>
    <w:rsid w:val="00261D37"/>
    <w:rsid w:val="00261DBB"/>
    <w:rsid w:val="00262066"/>
    <w:rsid w:val="002629DD"/>
    <w:rsid w:val="00262A9B"/>
    <w:rsid w:val="00263D68"/>
    <w:rsid w:val="002641C5"/>
    <w:rsid w:val="00264553"/>
    <w:rsid w:val="00264BF6"/>
    <w:rsid w:val="00264FF8"/>
    <w:rsid w:val="0026530C"/>
    <w:rsid w:val="00265C52"/>
    <w:rsid w:val="00266797"/>
    <w:rsid w:val="00273D56"/>
    <w:rsid w:val="00275189"/>
    <w:rsid w:val="0027553B"/>
    <w:rsid w:val="0027589F"/>
    <w:rsid w:val="002764DD"/>
    <w:rsid w:val="00277A54"/>
    <w:rsid w:val="0028087B"/>
    <w:rsid w:val="002809E0"/>
    <w:rsid w:val="00280D4C"/>
    <w:rsid w:val="00281483"/>
    <w:rsid w:val="0028233E"/>
    <w:rsid w:val="00284496"/>
    <w:rsid w:val="002850C9"/>
    <w:rsid w:val="0028770F"/>
    <w:rsid w:val="00287DCC"/>
    <w:rsid w:val="0029083B"/>
    <w:rsid w:val="00290E3C"/>
    <w:rsid w:val="002919E6"/>
    <w:rsid w:val="00291F25"/>
    <w:rsid w:val="002927B1"/>
    <w:rsid w:val="002930C5"/>
    <w:rsid w:val="002954B5"/>
    <w:rsid w:val="00295F8D"/>
    <w:rsid w:val="002961C4"/>
    <w:rsid w:val="00297AC7"/>
    <w:rsid w:val="002A14FA"/>
    <w:rsid w:val="002A27A6"/>
    <w:rsid w:val="002A3C3C"/>
    <w:rsid w:val="002A436E"/>
    <w:rsid w:val="002A51F6"/>
    <w:rsid w:val="002A5FC6"/>
    <w:rsid w:val="002A6BD2"/>
    <w:rsid w:val="002B0246"/>
    <w:rsid w:val="002B0306"/>
    <w:rsid w:val="002B1E5F"/>
    <w:rsid w:val="002B2794"/>
    <w:rsid w:val="002B31F3"/>
    <w:rsid w:val="002B3D9D"/>
    <w:rsid w:val="002B465E"/>
    <w:rsid w:val="002B50C9"/>
    <w:rsid w:val="002B6AE8"/>
    <w:rsid w:val="002B7DAB"/>
    <w:rsid w:val="002C0708"/>
    <w:rsid w:val="002C18D0"/>
    <w:rsid w:val="002C29AB"/>
    <w:rsid w:val="002C2FCD"/>
    <w:rsid w:val="002C3648"/>
    <w:rsid w:val="002C4D40"/>
    <w:rsid w:val="002C4D89"/>
    <w:rsid w:val="002C7D3F"/>
    <w:rsid w:val="002D0171"/>
    <w:rsid w:val="002D079C"/>
    <w:rsid w:val="002D07FC"/>
    <w:rsid w:val="002D10EA"/>
    <w:rsid w:val="002D1804"/>
    <w:rsid w:val="002D1E32"/>
    <w:rsid w:val="002D4863"/>
    <w:rsid w:val="002D4E7A"/>
    <w:rsid w:val="002D542B"/>
    <w:rsid w:val="002D59A9"/>
    <w:rsid w:val="002D797B"/>
    <w:rsid w:val="002D7B76"/>
    <w:rsid w:val="002E05D5"/>
    <w:rsid w:val="002E1A36"/>
    <w:rsid w:val="002E2C49"/>
    <w:rsid w:val="002E358A"/>
    <w:rsid w:val="002E5A81"/>
    <w:rsid w:val="002E6D4E"/>
    <w:rsid w:val="002E7475"/>
    <w:rsid w:val="002F0201"/>
    <w:rsid w:val="002F0F48"/>
    <w:rsid w:val="002F0FD4"/>
    <w:rsid w:val="002F1F5D"/>
    <w:rsid w:val="002F2D7D"/>
    <w:rsid w:val="002F3848"/>
    <w:rsid w:val="002F46CB"/>
    <w:rsid w:val="002F4D3B"/>
    <w:rsid w:val="002F6C14"/>
    <w:rsid w:val="002F6CB9"/>
    <w:rsid w:val="002F7F6F"/>
    <w:rsid w:val="003013EA"/>
    <w:rsid w:val="00301A4E"/>
    <w:rsid w:val="00301E7B"/>
    <w:rsid w:val="00301E8A"/>
    <w:rsid w:val="003025B9"/>
    <w:rsid w:val="00302968"/>
    <w:rsid w:val="00305BE9"/>
    <w:rsid w:val="003064B8"/>
    <w:rsid w:val="00306607"/>
    <w:rsid w:val="00306FFE"/>
    <w:rsid w:val="0030702C"/>
    <w:rsid w:val="003073E5"/>
    <w:rsid w:val="003108BA"/>
    <w:rsid w:val="0031110D"/>
    <w:rsid w:val="003113E6"/>
    <w:rsid w:val="00311430"/>
    <w:rsid w:val="003123F2"/>
    <w:rsid w:val="0031293A"/>
    <w:rsid w:val="0031374F"/>
    <w:rsid w:val="003146A9"/>
    <w:rsid w:val="003149F1"/>
    <w:rsid w:val="00314B8D"/>
    <w:rsid w:val="00315C7E"/>
    <w:rsid w:val="00316708"/>
    <w:rsid w:val="003168A4"/>
    <w:rsid w:val="00316939"/>
    <w:rsid w:val="00316F4B"/>
    <w:rsid w:val="00317FB7"/>
    <w:rsid w:val="0032093A"/>
    <w:rsid w:val="0032176F"/>
    <w:rsid w:val="00322876"/>
    <w:rsid w:val="003229B8"/>
    <w:rsid w:val="0032359C"/>
    <w:rsid w:val="00323B90"/>
    <w:rsid w:val="00323ED7"/>
    <w:rsid w:val="00323F2B"/>
    <w:rsid w:val="00325262"/>
    <w:rsid w:val="00325350"/>
    <w:rsid w:val="00325B90"/>
    <w:rsid w:val="00330120"/>
    <w:rsid w:val="00330561"/>
    <w:rsid w:val="0033235E"/>
    <w:rsid w:val="00332A96"/>
    <w:rsid w:val="003334ED"/>
    <w:rsid w:val="0033385B"/>
    <w:rsid w:val="003340F0"/>
    <w:rsid w:val="0033651D"/>
    <w:rsid w:val="00336DFC"/>
    <w:rsid w:val="0033700D"/>
    <w:rsid w:val="00341486"/>
    <w:rsid w:val="00341705"/>
    <w:rsid w:val="00341DAC"/>
    <w:rsid w:val="00342029"/>
    <w:rsid w:val="00344CC7"/>
    <w:rsid w:val="0034612D"/>
    <w:rsid w:val="003466ED"/>
    <w:rsid w:val="00347CE6"/>
    <w:rsid w:val="00350302"/>
    <w:rsid w:val="003511B9"/>
    <w:rsid w:val="00354009"/>
    <w:rsid w:val="003548E3"/>
    <w:rsid w:val="003549AA"/>
    <w:rsid w:val="00355F1E"/>
    <w:rsid w:val="00356624"/>
    <w:rsid w:val="00357299"/>
    <w:rsid w:val="00357AD1"/>
    <w:rsid w:val="00357D70"/>
    <w:rsid w:val="00360339"/>
    <w:rsid w:val="00360C16"/>
    <w:rsid w:val="00361361"/>
    <w:rsid w:val="0036217D"/>
    <w:rsid w:val="003636FF"/>
    <w:rsid w:val="003647CD"/>
    <w:rsid w:val="00366E8A"/>
    <w:rsid w:val="00367D75"/>
    <w:rsid w:val="00370631"/>
    <w:rsid w:val="00370E78"/>
    <w:rsid w:val="003720BD"/>
    <w:rsid w:val="0037289F"/>
    <w:rsid w:val="00374142"/>
    <w:rsid w:val="0037601D"/>
    <w:rsid w:val="00376404"/>
    <w:rsid w:val="00376A71"/>
    <w:rsid w:val="003772F5"/>
    <w:rsid w:val="0037734C"/>
    <w:rsid w:val="0037758A"/>
    <w:rsid w:val="00377823"/>
    <w:rsid w:val="00382E1D"/>
    <w:rsid w:val="00384B6A"/>
    <w:rsid w:val="00387AB4"/>
    <w:rsid w:val="00390362"/>
    <w:rsid w:val="00390412"/>
    <w:rsid w:val="003915E4"/>
    <w:rsid w:val="003956ED"/>
    <w:rsid w:val="003958FA"/>
    <w:rsid w:val="00395D2E"/>
    <w:rsid w:val="00395D96"/>
    <w:rsid w:val="003962F9"/>
    <w:rsid w:val="003966A3"/>
    <w:rsid w:val="0039697A"/>
    <w:rsid w:val="003970F8"/>
    <w:rsid w:val="00397901"/>
    <w:rsid w:val="003A0F23"/>
    <w:rsid w:val="003A2670"/>
    <w:rsid w:val="003A30AB"/>
    <w:rsid w:val="003A354C"/>
    <w:rsid w:val="003A41E0"/>
    <w:rsid w:val="003A529D"/>
    <w:rsid w:val="003A725E"/>
    <w:rsid w:val="003B20FC"/>
    <w:rsid w:val="003B2E84"/>
    <w:rsid w:val="003B307B"/>
    <w:rsid w:val="003B3E84"/>
    <w:rsid w:val="003B59BF"/>
    <w:rsid w:val="003B6A22"/>
    <w:rsid w:val="003B6AE6"/>
    <w:rsid w:val="003B6EF4"/>
    <w:rsid w:val="003B7B74"/>
    <w:rsid w:val="003C0B70"/>
    <w:rsid w:val="003C26EC"/>
    <w:rsid w:val="003C2E06"/>
    <w:rsid w:val="003C30A1"/>
    <w:rsid w:val="003C382D"/>
    <w:rsid w:val="003C3E82"/>
    <w:rsid w:val="003C445D"/>
    <w:rsid w:val="003C4962"/>
    <w:rsid w:val="003C51A8"/>
    <w:rsid w:val="003C5962"/>
    <w:rsid w:val="003C6349"/>
    <w:rsid w:val="003C6772"/>
    <w:rsid w:val="003C7F48"/>
    <w:rsid w:val="003D3146"/>
    <w:rsid w:val="003D3A03"/>
    <w:rsid w:val="003D46C9"/>
    <w:rsid w:val="003D4730"/>
    <w:rsid w:val="003D4FF4"/>
    <w:rsid w:val="003D5517"/>
    <w:rsid w:val="003D5D4E"/>
    <w:rsid w:val="003D63E6"/>
    <w:rsid w:val="003D6718"/>
    <w:rsid w:val="003D7484"/>
    <w:rsid w:val="003D7F3A"/>
    <w:rsid w:val="003E04B2"/>
    <w:rsid w:val="003E0F59"/>
    <w:rsid w:val="003E270E"/>
    <w:rsid w:val="003E383A"/>
    <w:rsid w:val="003E4941"/>
    <w:rsid w:val="003E5499"/>
    <w:rsid w:val="003E5A46"/>
    <w:rsid w:val="003E5B3C"/>
    <w:rsid w:val="003F0096"/>
    <w:rsid w:val="003F00EF"/>
    <w:rsid w:val="003F1830"/>
    <w:rsid w:val="003F1858"/>
    <w:rsid w:val="003F26F2"/>
    <w:rsid w:val="003F2B37"/>
    <w:rsid w:val="003F375A"/>
    <w:rsid w:val="003F37B0"/>
    <w:rsid w:val="003F6F29"/>
    <w:rsid w:val="003F7AF1"/>
    <w:rsid w:val="00401791"/>
    <w:rsid w:val="004021B0"/>
    <w:rsid w:val="0040253C"/>
    <w:rsid w:val="00402DC8"/>
    <w:rsid w:val="0040392F"/>
    <w:rsid w:val="00403B62"/>
    <w:rsid w:val="00405D81"/>
    <w:rsid w:val="00406BF6"/>
    <w:rsid w:val="00411334"/>
    <w:rsid w:val="00411462"/>
    <w:rsid w:val="004141E0"/>
    <w:rsid w:val="00414876"/>
    <w:rsid w:val="004148FA"/>
    <w:rsid w:val="00414EBF"/>
    <w:rsid w:val="00414FC4"/>
    <w:rsid w:val="00415221"/>
    <w:rsid w:val="00415398"/>
    <w:rsid w:val="0041617C"/>
    <w:rsid w:val="004164FA"/>
    <w:rsid w:val="00416542"/>
    <w:rsid w:val="00422D76"/>
    <w:rsid w:val="00422EF2"/>
    <w:rsid w:val="004240B9"/>
    <w:rsid w:val="00424995"/>
    <w:rsid w:val="00424A46"/>
    <w:rsid w:val="00424ACE"/>
    <w:rsid w:val="00424E98"/>
    <w:rsid w:val="00425DA8"/>
    <w:rsid w:val="00425DAE"/>
    <w:rsid w:val="00427336"/>
    <w:rsid w:val="00431678"/>
    <w:rsid w:val="00432690"/>
    <w:rsid w:val="004334C9"/>
    <w:rsid w:val="004343E2"/>
    <w:rsid w:val="00434765"/>
    <w:rsid w:val="00434824"/>
    <w:rsid w:val="00435A8C"/>
    <w:rsid w:val="004364F0"/>
    <w:rsid w:val="00440D71"/>
    <w:rsid w:val="0044132E"/>
    <w:rsid w:val="0044254D"/>
    <w:rsid w:val="0044439B"/>
    <w:rsid w:val="004450FE"/>
    <w:rsid w:val="004453D3"/>
    <w:rsid w:val="00445537"/>
    <w:rsid w:val="004457E6"/>
    <w:rsid w:val="00445BD7"/>
    <w:rsid w:val="00446B6C"/>
    <w:rsid w:val="00447C4B"/>
    <w:rsid w:val="0045267C"/>
    <w:rsid w:val="00454CE7"/>
    <w:rsid w:val="00457143"/>
    <w:rsid w:val="00460472"/>
    <w:rsid w:val="00460735"/>
    <w:rsid w:val="00464945"/>
    <w:rsid w:val="00467657"/>
    <w:rsid w:val="00470C04"/>
    <w:rsid w:val="0047132F"/>
    <w:rsid w:val="00471702"/>
    <w:rsid w:val="0047253E"/>
    <w:rsid w:val="004738D3"/>
    <w:rsid w:val="00473E47"/>
    <w:rsid w:val="00474650"/>
    <w:rsid w:val="00474F29"/>
    <w:rsid w:val="00480A13"/>
    <w:rsid w:val="00481621"/>
    <w:rsid w:val="00483932"/>
    <w:rsid w:val="004839A5"/>
    <w:rsid w:val="00483D4B"/>
    <w:rsid w:val="004840E6"/>
    <w:rsid w:val="00484642"/>
    <w:rsid w:val="004865E0"/>
    <w:rsid w:val="004865E8"/>
    <w:rsid w:val="0048667E"/>
    <w:rsid w:val="00487062"/>
    <w:rsid w:val="00493AEA"/>
    <w:rsid w:val="004961BB"/>
    <w:rsid w:val="004964AB"/>
    <w:rsid w:val="004A0BD5"/>
    <w:rsid w:val="004A0E6C"/>
    <w:rsid w:val="004A27BC"/>
    <w:rsid w:val="004A27C4"/>
    <w:rsid w:val="004A339E"/>
    <w:rsid w:val="004A588F"/>
    <w:rsid w:val="004A63C5"/>
    <w:rsid w:val="004B0E59"/>
    <w:rsid w:val="004B1156"/>
    <w:rsid w:val="004B16EC"/>
    <w:rsid w:val="004B17D4"/>
    <w:rsid w:val="004B192B"/>
    <w:rsid w:val="004B1A32"/>
    <w:rsid w:val="004B2BB9"/>
    <w:rsid w:val="004B5445"/>
    <w:rsid w:val="004B61D8"/>
    <w:rsid w:val="004B6CED"/>
    <w:rsid w:val="004B719F"/>
    <w:rsid w:val="004C2280"/>
    <w:rsid w:val="004C26A5"/>
    <w:rsid w:val="004C285E"/>
    <w:rsid w:val="004C668E"/>
    <w:rsid w:val="004D17DF"/>
    <w:rsid w:val="004D2764"/>
    <w:rsid w:val="004D3BFC"/>
    <w:rsid w:val="004D41AB"/>
    <w:rsid w:val="004D4834"/>
    <w:rsid w:val="004D4BA8"/>
    <w:rsid w:val="004D4CB4"/>
    <w:rsid w:val="004D52C8"/>
    <w:rsid w:val="004D6FAE"/>
    <w:rsid w:val="004E08F8"/>
    <w:rsid w:val="004E127D"/>
    <w:rsid w:val="004E2980"/>
    <w:rsid w:val="004E445D"/>
    <w:rsid w:val="004E48F4"/>
    <w:rsid w:val="004E4EEE"/>
    <w:rsid w:val="004E576E"/>
    <w:rsid w:val="004F10CE"/>
    <w:rsid w:val="004F1A09"/>
    <w:rsid w:val="004F3BBD"/>
    <w:rsid w:val="004F42B2"/>
    <w:rsid w:val="004F5972"/>
    <w:rsid w:val="004F5EEE"/>
    <w:rsid w:val="004F685E"/>
    <w:rsid w:val="004F7380"/>
    <w:rsid w:val="004F7C17"/>
    <w:rsid w:val="005000C3"/>
    <w:rsid w:val="00500A35"/>
    <w:rsid w:val="0050100D"/>
    <w:rsid w:val="00502484"/>
    <w:rsid w:val="005049FF"/>
    <w:rsid w:val="00507B4E"/>
    <w:rsid w:val="005109BA"/>
    <w:rsid w:val="00510A33"/>
    <w:rsid w:val="00510B12"/>
    <w:rsid w:val="00510B54"/>
    <w:rsid w:val="0051109E"/>
    <w:rsid w:val="0051117C"/>
    <w:rsid w:val="00511392"/>
    <w:rsid w:val="005114DB"/>
    <w:rsid w:val="00511B03"/>
    <w:rsid w:val="00511C13"/>
    <w:rsid w:val="00512707"/>
    <w:rsid w:val="0051291D"/>
    <w:rsid w:val="005131FD"/>
    <w:rsid w:val="00514BA1"/>
    <w:rsid w:val="00517105"/>
    <w:rsid w:val="00520120"/>
    <w:rsid w:val="0052144D"/>
    <w:rsid w:val="00522219"/>
    <w:rsid w:val="0052274A"/>
    <w:rsid w:val="00522ABA"/>
    <w:rsid w:val="00522AD2"/>
    <w:rsid w:val="005238B0"/>
    <w:rsid w:val="00523F28"/>
    <w:rsid w:val="00524619"/>
    <w:rsid w:val="00525A8C"/>
    <w:rsid w:val="00525CE6"/>
    <w:rsid w:val="00526909"/>
    <w:rsid w:val="00527225"/>
    <w:rsid w:val="00530193"/>
    <w:rsid w:val="00531443"/>
    <w:rsid w:val="0053473F"/>
    <w:rsid w:val="00535AB6"/>
    <w:rsid w:val="00536817"/>
    <w:rsid w:val="00541447"/>
    <w:rsid w:val="00541AA8"/>
    <w:rsid w:val="00541AE1"/>
    <w:rsid w:val="00541F8A"/>
    <w:rsid w:val="00542C14"/>
    <w:rsid w:val="00543366"/>
    <w:rsid w:val="00543899"/>
    <w:rsid w:val="00546293"/>
    <w:rsid w:val="005515CC"/>
    <w:rsid w:val="00551915"/>
    <w:rsid w:val="00552FA2"/>
    <w:rsid w:val="005544E6"/>
    <w:rsid w:val="00554501"/>
    <w:rsid w:val="00555296"/>
    <w:rsid w:val="00560763"/>
    <w:rsid w:val="00560EBF"/>
    <w:rsid w:val="00562034"/>
    <w:rsid w:val="005643B8"/>
    <w:rsid w:val="00564542"/>
    <w:rsid w:val="00564E68"/>
    <w:rsid w:val="00565671"/>
    <w:rsid w:val="00565C15"/>
    <w:rsid w:val="00565CE2"/>
    <w:rsid w:val="0056708A"/>
    <w:rsid w:val="00570115"/>
    <w:rsid w:val="005710B8"/>
    <w:rsid w:val="005722B8"/>
    <w:rsid w:val="00572391"/>
    <w:rsid w:val="00572EF0"/>
    <w:rsid w:val="00574917"/>
    <w:rsid w:val="0058008A"/>
    <w:rsid w:val="00580AC7"/>
    <w:rsid w:val="00582758"/>
    <w:rsid w:val="00582E80"/>
    <w:rsid w:val="0058384C"/>
    <w:rsid w:val="005840D3"/>
    <w:rsid w:val="00586764"/>
    <w:rsid w:val="0058681C"/>
    <w:rsid w:val="00586849"/>
    <w:rsid w:val="00590220"/>
    <w:rsid w:val="00590F44"/>
    <w:rsid w:val="00592E3F"/>
    <w:rsid w:val="00593229"/>
    <w:rsid w:val="005932E5"/>
    <w:rsid w:val="00597681"/>
    <w:rsid w:val="005A234F"/>
    <w:rsid w:val="005A2893"/>
    <w:rsid w:val="005A3C2F"/>
    <w:rsid w:val="005A3DCF"/>
    <w:rsid w:val="005A4425"/>
    <w:rsid w:val="005A54D0"/>
    <w:rsid w:val="005A54D5"/>
    <w:rsid w:val="005A628A"/>
    <w:rsid w:val="005A7EE6"/>
    <w:rsid w:val="005B0C24"/>
    <w:rsid w:val="005B0C48"/>
    <w:rsid w:val="005B1E2B"/>
    <w:rsid w:val="005B1FA3"/>
    <w:rsid w:val="005B259F"/>
    <w:rsid w:val="005B2E4E"/>
    <w:rsid w:val="005B739A"/>
    <w:rsid w:val="005B7604"/>
    <w:rsid w:val="005B790C"/>
    <w:rsid w:val="005B7E45"/>
    <w:rsid w:val="005C06FE"/>
    <w:rsid w:val="005C0AD7"/>
    <w:rsid w:val="005C1A6F"/>
    <w:rsid w:val="005C4E3E"/>
    <w:rsid w:val="005C4F49"/>
    <w:rsid w:val="005C523B"/>
    <w:rsid w:val="005C7EB6"/>
    <w:rsid w:val="005D06B2"/>
    <w:rsid w:val="005D107F"/>
    <w:rsid w:val="005D3355"/>
    <w:rsid w:val="005D3CBB"/>
    <w:rsid w:val="005D440C"/>
    <w:rsid w:val="005D5ACD"/>
    <w:rsid w:val="005E07DC"/>
    <w:rsid w:val="005E19FD"/>
    <w:rsid w:val="005E442F"/>
    <w:rsid w:val="005E4705"/>
    <w:rsid w:val="005E51C2"/>
    <w:rsid w:val="005E67B1"/>
    <w:rsid w:val="005E6DD5"/>
    <w:rsid w:val="005E7207"/>
    <w:rsid w:val="005F009F"/>
    <w:rsid w:val="005F1F34"/>
    <w:rsid w:val="005F3E4E"/>
    <w:rsid w:val="005F3F5E"/>
    <w:rsid w:val="005F497C"/>
    <w:rsid w:val="005F7380"/>
    <w:rsid w:val="005F7621"/>
    <w:rsid w:val="005F7C80"/>
    <w:rsid w:val="00600FD2"/>
    <w:rsid w:val="00601366"/>
    <w:rsid w:val="00601E23"/>
    <w:rsid w:val="006025EA"/>
    <w:rsid w:val="00605064"/>
    <w:rsid w:val="00605991"/>
    <w:rsid w:val="00605A96"/>
    <w:rsid w:val="00606558"/>
    <w:rsid w:val="00607049"/>
    <w:rsid w:val="006076BD"/>
    <w:rsid w:val="0060770F"/>
    <w:rsid w:val="00610899"/>
    <w:rsid w:val="006113BA"/>
    <w:rsid w:val="006116A0"/>
    <w:rsid w:val="006127E1"/>
    <w:rsid w:val="006145B3"/>
    <w:rsid w:val="00614994"/>
    <w:rsid w:val="006161BB"/>
    <w:rsid w:val="00616DB8"/>
    <w:rsid w:val="00617B7B"/>
    <w:rsid w:val="00620D1B"/>
    <w:rsid w:val="00621113"/>
    <w:rsid w:val="006211C2"/>
    <w:rsid w:val="00623336"/>
    <w:rsid w:val="00624063"/>
    <w:rsid w:val="00624C76"/>
    <w:rsid w:val="00625357"/>
    <w:rsid w:val="00626392"/>
    <w:rsid w:val="00626FC4"/>
    <w:rsid w:val="006274E6"/>
    <w:rsid w:val="00627CA1"/>
    <w:rsid w:val="00627E28"/>
    <w:rsid w:val="00630F15"/>
    <w:rsid w:val="00631B2E"/>
    <w:rsid w:val="0063270A"/>
    <w:rsid w:val="00633302"/>
    <w:rsid w:val="00633CF4"/>
    <w:rsid w:val="006345C6"/>
    <w:rsid w:val="00635187"/>
    <w:rsid w:val="00635A0A"/>
    <w:rsid w:val="006361C0"/>
    <w:rsid w:val="00636840"/>
    <w:rsid w:val="00637206"/>
    <w:rsid w:val="006373CF"/>
    <w:rsid w:val="006376BB"/>
    <w:rsid w:val="006407DC"/>
    <w:rsid w:val="00640B69"/>
    <w:rsid w:val="00640F24"/>
    <w:rsid w:val="00641448"/>
    <w:rsid w:val="0064383B"/>
    <w:rsid w:val="00644003"/>
    <w:rsid w:val="006442B5"/>
    <w:rsid w:val="0065084F"/>
    <w:rsid w:val="0065114E"/>
    <w:rsid w:val="006526F1"/>
    <w:rsid w:val="00652A94"/>
    <w:rsid w:val="0065497B"/>
    <w:rsid w:val="00655C8C"/>
    <w:rsid w:val="00656BE5"/>
    <w:rsid w:val="00656E51"/>
    <w:rsid w:val="00656F83"/>
    <w:rsid w:val="00656FEA"/>
    <w:rsid w:val="00657442"/>
    <w:rsid w:val="00660689"/>
    <w:rsid w:val="00661118"/>
    <w:rsid w:val="00661DB5"/>
    <w:rsid w:val="00662194"/>
    <w:rsid w:val="00662AC7"/>
    <w:rsid w:val="00663673"/>
    <w:rsid w:val="00663BB5"/>
    <w:rsid w:val="00664140"/>
    <w:rsid w:val="006651B9"/>
    <w:rsid w:val="006652D5"/>
    <w:rsid w:val="00665F23"/>
    <w:rsid w:val="00666CF1"/>
    <w:rsid w:val="00666F7A"/>
    <w:rsid w:val="00670F3D"/>
    <w:rsid w:val="00673D0F"/>
    <w:rsid w:val="00674701"/>
    <w:rsid w:val="0067499C"/>
    <w:rsid w:val="00675535"/>
    <w:rsid w:val="00676541"/>
    <w:rsid w:val="00676BF0"/>
    <w:rsid w:val="006779DE"/>
    <w:rsid w:val="00677CB4"/>
    <w:rsid w:val="00681220"/>
    <w:rsid w:val="00681302"/>
    <w:rsid w:val="006813E6"/>
    <w:rsid w:val="006820E0"/>
    <w:rsid w:val="00682635"/>
    <w:rsid w:val="00682F68"/>
    <w:rsid w:val="00683CA0"/>
    <w:rsid w:val="00684ACF"/>
    <w:rsid w:val="00686E3E"/>
    <w:rsid w:val="006872F6"/>
    <w:rsid w:val="006872FC"/>
    <w:rsid w:val="006909DE"/>
    <w:rsid w:val="00690CD7"/>
    <w:rsid w:val="00691434"/>
    <w:rsid w:val="00691C98"/>
    <w:rsid w:val="00691DFE"/>
    <w:rsid w:val="00691F4F"/>
    <w:rsid w:val="0069453B"/>
    <w:rsid w:val="00694911"/>
    <w:rsid w:val="00695EEA"/>
    <w:rsid w:val="00696BC1"/>
    <w:rsid w:val="006A013C"/>
    <w:rsid w:val="006A0808"/>
    <w:rsid w:val="006A12D5"/>
    <w:rsid w:val="006A2FDC"/>
    <w:rsid w:val="006A3124"/>
    <w:rsid w:val="006A35FB"/>
    <w:rsid w:val="006A53D2"/>
    <w:rsid w:val="006A5FB1"/>
    <w:rsid w:val="006A65C9"/>
    <w:rsid w:val="006A7893"/>
    <w:rsid w:val="006A7C02"/>
    <w:rsid w:val="006B122F"/>
    <w:rsid w:val="006B135D"/>
    <w:rsid w:val="006B2133"/>
    <w:rsid w:val="006B248A"/>
    <w:rsid w:val="006B329F"/>
    <w:rsid w:val="006B4BF8"/>
    <w:rsid w:val="006B4EA2"/>
    <w:rsid w:val="006B4F06"/>
    <w:rsid w:val="006B560B"/>
    <w:rsid w:val="006B58A1"/>
    <w:rsid w:val="006B5A53"/>
    <w:rsid w:val="006B678A"/>
    <w:rsid w:val="006B6AEF"/>
    <w:rsid w:val="006B713E"/>
    <w:rsid w:val="006C0F0F"/>
    <w:rsid w:val="006C32AC"/>
    <w:rsid w:val="006C3371"/>
    <w:rsid w:val="006C3627"/>
    <w:rsid w:val="006C3928"/>
    <w:rsid w:val="006C3945"/>
    <w:rsid w:val="006C57D8"/>
    <w:rsid w:val="006C5F3E"/>
    <w:rsid w:val="006C6660"/>
    <w:rsid w:val="006C69FC"/>
    <w:rsid w:val="006C6C4F"/>
    <w:rsid w:val="006C713A"/>
    <w:rsid w:val="006C7F2C"/>
    <w:rsid w:val="006D0455"/>
    <w:rsid w:val="006D0705"/>
    <w:rsid w:val="006D0F35"/>
    <w:rsid w:val="006D145E"/>
    <w:rsid w:val="006D2E1B"/>
    <w:rsid w:val="006D5B47"/>
    <w:rsid w:val="006D68DF"/>
    <w:rsid w:val="006D6CD6"/>
    <w:rsid w:val="006D739F"/>
    <w:rsid w:val="006E0279"/>
    <w:rsid w:val="006E0D90"/>
    <w:rsid w:val="006E2BC1"/>
    <w:rsid w:val="006E3A08"/>
    <w:rsid w:val="006E47F9"/>
    <w:rsid w:val="006E482A"/>
    <w:rsid w:val="006E496A"/>
    <w:rsid w:val="006E4EFE"/>
    <w:rsid w:val="006E51B9"/>
    <w:rsid w:val="006E56D3"/>
    <w:rsid w:val="006E5E2B"/>
    <w:rsid w:val="006F175F"/>
    <w:rsid w:val="006F181D"/>
    <w:rsid w:val="006F1E26"/>
    <w:rsid w:val="006F24DA"/>
    <w:rsid w:val="006F2B60"/>
    <w:rsid w:val="006F379B"/>
    <w:rsid w:val="006F3A0B"/>
    <w:rsid w:val="006F44FC"/>
    <w:rsid w:val="006F459E"/>
    <w:rsid w:val="006F5189"/>
    <w:rsid w:val="006F61E7"/>
    <w:rsid w:val="006F6B39"/>
    <w:rsid w:val="006F7D79"/>
    <w:rsid w:val="0070253B"/>
    <w:rsid w:val="00704CD4"/>
    <w:rsid w:val="00705BC0"/>
    <w:rsid w:val="00706EA3"/>
    <w:rsid w:val="007104CE"/>
    <w:rsid w:val="00710B8A"/>
    <w:rsid w:val="00710D17"/>
    <w:rsid w:val="0071152B"/>
    <w:rsid w:val="0071233A"/>
    <w:rsid w:val="00714630"/>
    <w:rsid w:val="0071488A"/>
    <w:rsid w:val="00716BE5"/>
    <w:rsid w:val="0071709E"/>
    <w:rsid w:val="00721091"/>
    <w:rsid w:val="00721359"/>
    <w:rsid w:val="007217D0"/>
    <w:rsid w:val="007225E9"/>
    <w:rsid w:val="00722BD8"/>
    <w:rsid w:val="00722F7C"/>
    <w:rsid w:val="00724029"/>
    <w:rsid w:val="007241B6"/>
    <w:rsid w:val="00725317"/>
    <w:rsid w:val="00725F8F"/>
    <w:rsid w:val="00726549"/>
    <w:rsid w:val="00727290"/>
    <w:rsid w:val="0072737B"/>
    <w:rsid w:val="00727546"/>
    <w:rsid w:val="00730C6F"/>
    <w:rsid w:val="00730DE3"/>
    <w:rsid w:val="00732AC6"/>
    <w:rsid w:val="00733CB0"/>
    <w:rsid w:val="007355C8"/>
    <w:rsid w:val="00735E8D"/>
    <w:rsid w:val="00736033"/>
    <w:rsid w:val="00737286"/>
    <w:rsid w:val="00737CBF"/>
    <w:rsid w:val="00737EAD"/>
    <w:rsid w:val="007412A2"/>
    <w:rsid w:val="00746AC5"/>
    <w:rsid w:val="00746B4C"/>
    <w:rsid w:val="00746FC1"/>
    <w:rsid w:val="007474E4"/>
    <w:rsid w:val="00750416"/>
    <w:rsid w:val="00750EEA"/>
    <w:rsid w:val="00751483"/>
    <w:rsid w:val="00751629"/>
    <w:rsid w:val="00751C89"/>
    <w:rsid w:val="00752DA1"/>
    <w:rsid w:val="007607C8"/>
    <w:rsid w:val="00760A34"/>
    <w:rsid w:val="00762080"/>
    <w:rsid w:val="0076337E"/>
    <w:rsid w:val="007701C0"/>
    <w:rsid w:val="007708EC"/>
    <w:rsid w:val="007712EE"/>
    <w:rsid w:val="00774368"/>
    <w:rsid w:val="0077441E"/>
    <w:rsid w:val="007747B9"/>
    <w:rsid w:val="00775869"/>
    <w:rsid w:val="00776192"/>
    <w:rsid w:val="007763CF"/>
    <w:rsid w:val="00776FA0"/>
    <w:rsid w:val="00776FE8"/>
    <w:rsid w:val="00777063"/>
    <w:rsid w:val="00777236"/>
    <w:rsid w:val="0077750A"/>
    <w:rsid w:val="00780279"/>
    <w:rsid w:val="007810B3"/>
    <w:rsid w:val="00782667"/>
    <w:rsid w:val="00782981"/>
    <w:rsid w:val="007829E5"/>
    <w:rsid w:val="007868EB"/>
    <w:rsid w:val="00786A7B"/>
    <w:rsid w:val="00787DCC"/>
    <w:rsid w:val="00790AFD"/>
    <w:rsid w:val="00790CE6"/>
    <w:rsid w:val="00792487"/>
    <w:rsid w:val="00792B54"/>
    <w:rsid w:val="00796544"/>
    <w:rsid w:val="007A0286"/>
    <w:rsid w:val="007A11CE"/>
    <w:rsid w:val="007A1C1E"/>
    <w:rsid w:val="007A25D5"/>
    <w:rsid w:val="007A2D9D"/>
    <w:rsid w:val="007A2EEB"/>
    <w:rsid w:val="007A5772"/>
    <w:rsid w:val="007A5BA3"/>
    <w:rsid w:val="007A73F1"/>
    <w:rsid w:val="007B004F"/>
    <w:rsid w:val="007B089C"/>
    <w:rsid w:val="007B0DFE"/>
    <w:rsid w:val="007B28E0"/>
    <w:rsid w:val="007B3421"/>
    <w:rsid w:val="007B4145"/>
    <w:rsid w:val="007B68AC"/>
    <w:rsid w:val="007B6F79"/>
    <w:rsid w:val="007C0D90"/>
    <w:rsid w:val="007C232D"/>
    <w:rsid w:val="007C24C1"/>
    <w:rsid w:val="007C39CD"/>
    <w:rsid w:val="007C5F00"/>
    <w:rsid w:val="007C6009"/>
    <w:rsid w:val="007D11A1"/>
    <w:rsid w:val="007D1D5B"/>
    <w:rsid w:val="007D31A5"/>
    <w:rsid w:val="007D35A9"/>
    <w:rsid w:val="007D35E0"/>
    <w:rsid w:val="007D6683"/>
    <w:rsid w:val="007E013A"/>
    <w:rsid w:val="007E20EB"/>
    <w:rsid w:val="007E287E"/>
    <w:rsid w:val="007E2F27"/>
    <w:rsid w:val="007E3228"/>
    <w:rsid w:val="007E35FE"/>
    <w:rsid w:val="007E46F4"/>
    <w:rsid w:val="007E7050"/>
    <w:rsid w:val="007E76B1"/>
    <w:rsid w:val="007F03DA"/>
    <w:rsid w:val="007F194D"/>
    <w:rsid w:val="007F2305"/>
    <w:rsid w:val="007F2E5E"/>
    <w:rsid w:val="007F2FA2"/>
    <w:rsid w:val="007F35E2"/>
    <w:rsid w:val="007F462B"/>
    <w:rsid w:val="007F5558"/>
    <w:rsid w:val="007F671F"/>
    <w:rsid w:val="007F678D"/>
    <w:rsid w:val="0080070A"/>
    <w:rsid w:val="00800D7E"/>
    <w:rsid w:val="00800F45"/>
    <w:rsid w:val="00801918"/>
    <w:rsid w:val="008023C9"/>
    <w:rsid w:val="008053C0"/>
    <w:rsid w:val="0080566A"/>
    <w:rsid w:val="00805EF0"/>
    <w:rsid w:val="0080672E"/>
    <w:rsid w:val="008107EE"/>
    <w:rsid w:val="00812941"/>
    <w:rsid w:val="0081365D"/>
    <w:rsid w:val="008139DC"/>
    <w:rsid w:val="00814BD1"/>
    <w:rsid w:val="00815384"/>
    <w:rsid w:val="008159F2"/>
    <w:rsid w:val="00815B96"/>
    <w:rsid w:val="00815FAD"/>
    <w:rsid w:val="008173DF"/>
    <w:rsid w:val="00820D04"/>
    <w:rsid w:val="00821C1E"/>
    <w:rsid w:val="00822DB3"/>
    <w:rsid w:val="0082447A"/>
    <w:rsid w:val="00824861"/>
    <w:rsid w:val="00825862"/>
    <w:rsid w:val="00825D7E"/>
    <w:rsid w:val="00826F3A"/>
    <w:rsid w:val="008279AD"/>
    <w:rsid w:val="008308DB"/>
    <w:rsid w:val="0083137A"/>
    <w:rsid w:val="00832C57"/>
    <w:rsid w:val="00832D05"/>
    <w:rsid w:val="00833400"/>
    <w:rsid w:val="00833DDB"/>
    <w:rsid w:val="008340FC"/>
    <w:rsid w:val="00834256"/>
    <w:rsid w:val="00835325"/>
    <w:rsid w:val="0084232D"/>
    <w:rsid w:val="0084393C"/>
    <w:rsid w:val="00843D3C"/>
    <w:rsid w:val="008443E1"/>
    <w:rsid w:val="00844DE0"/>
    <w:rsid w:val="00846177"/>
    <w:rsid w:val="0084640A"/>
    <w:rsid w:val="00846577"/>
    <w:rsid w:val="00846889"/>
    <w:rsid w:val="00846D8C"/>
    <w:rsid w:val="008512AF"/>
    <w:rsid w:val="0085765D"/>
    <w:rsid w:val="0085792F"/>
    <w:rsid w:val="00860A65"/>
    <w:rsid w:val="00860AAD"/>
    <w:rsid w:val="00862C68"/>
    <w:rsid w:val="00865024"/>
    <w:rsid w:val="0086508A"/>
    <w:rsid w:val="008652D5"/>
    <w:rsid w:val="00867607"/>
    <w:rsid w:val="0087094A"/>
    <w:rsid w:val="00870D1B"/>
    <w:rsid w:val="008710E1"/>
    <w:rsid w:val="00874476"/>
    <w:rsid w:val="00874771"/>
    <w:rsid w:val="00874F6E"/>
    <w:rsid w:val="00875145"/>
    <w:rsid w:val="008755BC"/>
    <w:rsid w:val="0087626B"/>
    <w:rsid w:val="00876978"/>
    <w:rsid w:val="00877D24"/>
    <w:rsid w:val="00880A6D"/>
    <w:rsid w:val="0088171B"/>
    <w:rsid w:val="00883309"/>
    <w:rsid w:val="0088334B"/>
    <w:rsid w:val="0088426E"/>
    <w:rsid w:val="00886289"/>
    <w:rsid w:val="0088662F"/>
    <w:rsid w:val="00886765"/>
    <w:rsid w:val="008903B7"/>
    <w:rsid w:val="00890D18"/>
    <w:rsid w:val="00890F3D"/>
    <w:rsid w:val="00891502"/>
    <w:rsid w:val="00892CA0"/>
    <w:rsid w:val="008936E8"/>
    <w:rsid w:val="00894361"/>
    <w:rsid w:val="00895C22"/>
    <w:rsid w:val="008969C2"/>
    <w:rsid w:val="008A149F"/>
    <w:rsid w:val="008A1C45"/>
    <w:rsid w:val="008A1DB3"/>
    <w:rsid w:val="008A2D40"/>
    <w:rsid w:val="008A43E7"/>
    <w:rsid w:val="008A4600"/>
    <w:rsid w:val="008A4BB4"/>
    <w:rsid w:val="008A4E59"/>
    <w:rsid w:val="008A6794"/>
    <w:rsid w:val="008A7B00"/>
    <w:rsid w:val="008A7E93"/>
    <w:rsid w:val="008B070E"/>
    <w:rsid w:val="008B0E09"/>
    <w:rsid w:val="008B1227"/>
    <w:rsid w:val="008B1816"/>
    <w:rsid w:val="008B3496"/>
    <w:rsid w:val="008B39A5"/>
    <w:rsid w:val="008B3D23"/>
    <w:rsid w:val="008B48B8"/>
    <w:rsid w:val="008B50EE"/>
    <w:rsid w:val="008B5636"/>
    <w:rsid w:val="008B5D90"/>
    <w:rsid w:val="008B6B6E"/>
    <w:rsid w:val="008B7114"/>
    <w:rsid w:val="008B7BA6"/>
    <w:rsid w:val="008C1A89"/>
    <w:rsid w:val="008C38B8"/>
    <w:rsid w:val="008C38C2"/>
    <w:rsid w:val="008C49BF"/>
    <w:rsid w:val="008C5E6B"/>
    <w:rsid w:val="008D2B79"/>
    <w:rsid w:val="008D36C1"/>
    <w:rsid w:val="008D737F"/>
    <w:rsid w:val="008D790B"/>
    <w:rsid w:val="008E03DD"/>
    <w:rsid w:val="008E13E7"/>
    <w:rsid w:val="008E1A30"/>
    <w:rsid w:val="008E1F0D"/>
    <w:rsid w:val="008E2A42"/>
    <w:rsid w:val="008E61F9"/>
    <w:rsid w:val="008E6212"/>
    <w:rsid w:val="008E68AD"/>
    <w:rsid w:val="008E7075"/>
    <w:rsid w:val="008F0611"/>
    <w:rsid w:val="008F0A43"/>
    <w:rsid w:val="008F178E"/>
    <w:rsid w:val="008F2AEB"/>
    <w:rsid w:val="008F4C0C"/>
    <w:rsid w:val="008F5F43"/>
    <w:rsid w:val="008F6AA6"/>
    <w:rsid w:val="008F6EB1"/>
    <w:rsid w:val="008F705C"/>
    <w:rsid w:val="009000F7"/>
    <w:rsid w:val="00900D33"/>
    <w:rsid w:val="009018BC"/>
    <w:rsid w:val="00902409"/>
    <w:rsid w:val="00903422"/>
    <w:rsid w:val="009037E1"/>
    <w:rsid w:val="009039E7"/>
    <w:rsid w:val="00903D90"/>
    <w:rsid w:val="00904BF6"/>
    <w:rsid w:val="009056CF"/>
    <w:rsid w:val="00906539"/>
    <w:rsid w:val="00913396"/>
    <w:rsid w:val="0091344A"/>
    <w:rsid w:val="0091506D"/>
    <w:rsid w:val="00915EAB"/>
    <w:rsid w:val="00920388"/>
    <w:rsid w:val="00920BDF"/>
    <w:rsid w:val="00920EB5"/>
    <w:rsid w:val="00925A2C"/>
    <w:rsid w:val="00925CF3"/>
    <w:rsid w:val="0092630A"/>
    <w:rsid w:val="0092638A"/>
    <w:rsid w:val="00926A05"/>
    <w:rsid w:val="0093029F"/>
    <w:rsid w:val="0093107A"/>
    <w:rsid w:val="0093156A"/>
    <w:rsid w:val="00932324"/>
    <w:rsid w:val="00933B55"/>
    <w:rsid w:val="00934953"/>
    <w:rsid w:val="00935DCA"/>
    <w:rsid w:val="00935F6D"/>
    <w:rsid w:val="0093698E"/>
    <w:rsid w:val="00937218"/>
    <w:rsid w:val="009376B4"/>
    <w:rsid w:val="00937966"/>
    <w:rsid w:val="00937D8E"/>
    <w:rsid w:val="00941748"/>
    <w:rsid w:val="0094181D"/>
    <w:rsid w:val="00943834"/>
    <w:rsid w:val="009448D2"/>
    <w:rsid w:val="0094534C"/>
    <w:rsid w:val="0094690F"/>
    <w:rsid w:val="00946B29"/>
    <w:rsid w:val="009475E3"/>
    <w:rsid w:val="009479B8"/>
    <w:rsid w:val="00952B01"/>
    <w:rsid w:val="00952E3D"/>
    <w:rsid w:val="0095360A"/>
    <w:rsid w:val="0095472F"/>
    <w:rsid w:val="0095488E"/>
    <w:rsid w:val="0095515E"/>
    <w:rsid w:val="00955910"/>
    <w:rsid w:val="00955F35"/>
    <w:rsid w:val="009562E8"/>
    <w:rsid w:val="009563E0"/>
    <w:rsid w:val="009602C3"/>
    <w:rsid w:val="0096276D"/>
    <w:rsid w:val="009628EE"/>
    <w:rsid w:val="00964B11"/>
    <w:rsid w:val="009652CD"/>
    <w:rsid w:val="009664E2"/>
    <w:rsid w:val="00970DBA"/>
    <w:rsid w:val="00971723"/>
    <w:rsid w:val="0097188E"/>
    <w:rsid w:val="00973D18"/>
    <w:rsid w:val="0097541F"/>
    <w:rsid w:val="009772C2"/>
    <w:rsid w:val="009775DF"/>
    <w:rsid w:val="00977B29"/>
    <w:rsid w:val="00977F2F"/>
    <w:rsid w:val="0098039E"/>
    <w:rsid w:val="0098401F"/>
    <w:rsid w:val="0098440C"/>
    <w:rsid w:val="00985082"/>
    <w:rsid w:val="00985684"/>
    <w:rsid w:val="00986230"/>
    <w:rsid w:val="00987026"/>
    <w:rsid w:val="0098779C"/>
    <w:rsid w:val="009909CB"/>
    <w:rsid w:val="0099233E"/>
    <w:rsid w:val="00993DC9"/>
    <w:rsid w:val="009942FA"/>
    <w:rsid w:val="00995064"/>
    <w:rsid w:val="009956C3"/>
    <w:rsid w:val="00995AFD"/>
    <w:rsid w:val="00995E94"/>
    <w:rsid w:val="009970CE"/>
    <w:rsid w:val="009A0D6C"/>
    <w:rsid w:val="009A1BC3"/>
    <w:rsid w:val="009A2C3F"/>
    <w:rsid w:val="009A311A"/>
    <w:rsid w:val="009A39CA"/>
    <w:rsid w:val="009A3AA6"/>
    <w:rsid w:val="009A3CFC"/>
    <w:rsid w:val="009A697A"/>
    <w:rsid w:val="009A6CEB"/>
    <w:rsid w:val="009A7569"/>
    <w:rsid w:val="009A7A51"/>
    <w:rsid w:val="009A7FFA"/>
    <w:rsid w:val="009B5E73"/>
    <w:rsid w:val="009B65F8"/>
    <w:rsid w:val="009B740D"/>
    <w:rsid w:val="009B7593"/>
    <w:rsid w:val="009C0607"/>
    <w:rsid w:val="009C06C9"/>
    <w:rsid w:val="009C1006"/>
    <w:rsid w:val="009C189D"/>
    <w:rsid w:val="009C2681"/>
    <w:rsid w:val="009C3732"/>
    <w:rsid w:val="009C4248"/>
    <w:rsid w:val="009C5111"/>
    <w:rsid w:val="009C5F9E"/>
    <w:rsid w:val="009C6DC2"/>
    <w:rsid w:val="009D0587"/>
    <w:rsid w:val="009D08A3"/>
    <w:rsid w:val="009D260D"/>
    <w:rsid w:val="009D56FD"/>
    <w:rsid w:val="009D7490"/>
    <w:rsid w:val="009E0456"/>
    <w:rsid w:val="009E0C23"/>
    <w:rsid w:val="009E12FF"/>
    <w:rsid w:val="009E195A"/>
    <w:rsid w:val="009E41BE"/>
    <w:rsid w:val="009E4B0A"/>
    <w:rsid w:val="009E4EBA"/>
    <w:rsid w:val="009E6473"/>
    <w:rsid w:val="009E793C"/>
    <w:rsid w:val="009E7A45"/>
    <w:rsid w:val="009E7F07"/>
    <w:rsid w:val="009E7F17"/>
    <w:rsid w:val="009E7F34"/>
    <w:rsid w:val="009F12A9"/>
    <w:rsid w:val="009F1362"/>
    <w:rsid w:val="009F3A84"/>
    <w:rsid w:val="009F497A"/>
    <w:rsid w:val="00A0062D"/>
    <w:rsid w:val="00A0174B"/>
    <w:rsid w:val="00A02B8F"/>
    <w:rsid w:val="00A036CC"/>
    <w:rsid w:val="00A0433D"/>
    <w:rsid w:val="00A0695F"/>
    <w:rsid w:val="00A0699E"/>
    <w:rsid w:val="00A10536"/>
    <w:rsid w:val="00A10D06"/>
    <w:rsid w:val="00A10DFE"/>
    <w:rsid w:val="00A11940"/>
    <w:rsid w:val="00A13096"/>
    <w:rsid w:val="00A1467C"/>
    <w:rsid w:val="00A159CE"/>
    <w:rsid w:val="00A15D62"/>
    <w:rsid w:val="00A16BC9"/>
    <w:rsid w:val="00A17B92"/>
    <w:rsid w:val="00A2154B"/>
    <w:rsid w:val="00A23382"/>
    <w:rsid w:val="00A23CE7"/>
    <w:rsid w:val="00A32005"/>
    <w:rsid w:val="00A32B76"/>
    <w:rsid w:val="00A32D60"/>
    <w:rsid w:val="00A3334E"/>
    <w:rsid w:val="00A341AE"/>
    <w:rsid w:val="00A34880"/>
    <w:rsid w:val="00A34B31"/>
    <w:rsid w:val="00A35AFF"/>
    <w:rsid w:val="00A3765B"/>
    <w:rsid w:val="00A40B9C"/>
    <w:rsid w:val="00A40C7B"/>
    <w:rsid w:val="00A431C0"/>
    <w:rsid w:val="00A43A70"/>
    <w:rsid w:val="00A4481E"/>
    <w:rsid w:val="00A44D9C"/>
    <w:rsid w:val="00A45B64"/>
    <w:rsid w:val="00A4753A"/>
    <w:rsid w:val="00A47965"/>
    <w:rsid w:val="00A5273D"/>
    <w:rsid w:val="00A528F1"/>
    <w:rsid w:val="00A54F5D"/>
    <w:rsid w:val="00A55C19"/>
    <w:rsid w:val="00A562A3"/>
    <w:rsid w:val="00A57B41"/>
    <w:rsid w:val="00A60F1C"/>
    <w:rsid w:val="00A611D4"/>
    <w:rsid w:val="00A620E6"/>
    <w:rsid w:val="00A632A1"/>
    <w:rsid w:val="00A6364E"/>
    <w:rsid w:val="00A64225"/>
    <w:rsid w:val="00A65F06"/>
    <w:rsid w:val="00A669A3"/>
    <w:rsid w:val="00A67BD2"/>
    <w:rsid w:val="00A67CFD"/>
    <w:rsid w:val="00A71CBD"/>
    <w:rsid w:val="00A7326D"/>
    <w:rsid w:val="00A74A3A"/>
    <w:rsid w:val="00A74DD9"/>
    <w:rsid w:val="00A74F31"/>
    <w:rsid w:val="00A75142"/>
    <w:rsid w:val="00A7618C"/>
    <w:rsid w:val="00A76530"/>
    <w:rsid w:val="00A7767A"/>
    <w:rsid w:val="00A77B1D"/>
    <w:rsid w:val="00A77FEC"/>
    <w:rsid w:val="00A800C0"/>
    <w:rsid w:val="00A8025F"/>
    <w:rsid w:val="00A80AF8"/>
    <w:rsid w:val="00A81CC9"/>
    <w:rsid w:val="00A81F38"/>
    <w:rsid w:val="00A8336A"/>
    <w:rsid w:val="00A8611B"/>
    <w:rsid w:val="00A90CAB"/>
    <w:rsid w:val="00A92EE1"/>
    <w:rsid w:val="00A932D4"/>
    <w:rsid w:val="00A94DF5"/>
    <w:rsid w:val="00A94E1E"/>
    <w:rsid w:val="00A955E3"/>
    <w:rsid w:val="00A973EA"/>
    <w:rsid w:val="00AA0312"/>
    <w:rsid w:val="00AA0BEA"/>
    <w:rsid w:val="00AA2EA3"/>
    <w:rsid w:val="00AA2FFB"/>
    <w:rsid w:val="00AA41FE"/>
    <w:rsid w:val="00AA424B"/>
    <w:rsid w:val="00AA4422"/>
    <w:rsid w:val="00AA646C"/>
    <w:rsid w:val="00AA648F"/>
    <w:rsid w:val="00AA67A0"/>
    <w:rsid w:val="00AA6B1F"/>
    <w:rsid w:val="00AB3F06"/>
    <w:rsid w:val="00AB3F16"/>
    <w:rsid w:val="00AB43C4"/>
    <w:rsid w:val="00AB5F0A"/>
    <w:rsid w:val="00AB6B08"/>
    <w:rsid w:val="00AC0489"/>
    <w:rsid w:val="00AC207A"/>
    <w:rsid w:val="00AC225A"/>
    <w:rsid w:val="00AC65CE"/>
    <w:rsid w:val="00AC7E94"/>
    <w:rsid w:val="00AD400E"/>
    <w:rsid w:val="00AD4C37"/>
    <w:rsid w:val="00AD6AD4"/>
    <w:rsid w:val="00AE0191"/>
    <w:rsid w:val="00AE204D"/>
    <w:rsid w:val="00AE3757"/>
    <w:rsid w:val="00AE3799"/>
    <w:rsid w:val="00AE4AB6"/>
    <w:rsid w:val="00AE63D4"/>
    <w:rsid w:val="00AE66E6"/>
    <w:rsid w:val="00AE6B60"/>
    <w:rsid w:val="00AE7526"/>
    <w:rsid w:val="00AF3143"/>
    <w:rsid w:val="00AF38BB"/>
    <w:rsid w:val="00AF3D4B"/>
    <w:rsid w:val="00AF3ED6"/>
    <w:rsid w:val="00AF407E"/>
    <w:rsid w:val="00AF44AD"/>
    <w:rsid w:val="00AF48CA"/>
    <w:rsid w:val="00AF519E"/>
    <w:rsid w:val="00AF6C36"/>
    <w:rsid w:val="00B02C9D"/>
    <w:rsid w:val="00B031D5"/>
    <w:rsid w:val="00B057C6"/>
    <w:rsid w:val="00B070F1"/>
    <w:rsid w:val="00B0724D"/>
    <w:rsid w:val="00B0775F"/>
    <w:rsid w:val="00B07B60"/>
    <w:rsid w:val="00B129A0"/>
    <w:rsid w:val="00B12DF9"/>
    <w:rsid w:val="00B136DE"/>
    <w:rsid w:val="00B13A84"/>
    <w:rsid w:val="00B155A6"/>
    <w:rsid w:val="00B158CB"/>
    <w:rsid w:val="00B1592A"/>
    <w:rsid w:val="00B16E48"/>
    <w:rsid w:val="00B20117"/>
    <w:rsid w:val="00B21081"/>
    <w:rsid w:val="00B22241"/>
    <w:rsid w:val="00B227CC"/>
    <w:rsid w:val="00B2649C"/>
    <w:rsid w:val="00B265F9"/>
    <w:rsid w:val="00B27012"/>
    <w:rsid w:val="00B2724B"/>
    <w:rsid w:val="00B274B3"/>
    <w:rsid w:val="00B275A0"/>
    <w:rsid w:val="00B30E0C"/>
    <w:rsid w:val="00B33B7A"/>
    <w:rsid w:val="00B3456A"/>
    <w:rsid w:val="00B34BCE"/>
    <w:rsid w:val="00B37F13"/>
    <w:rsid w:val="00B40EBE"/>
    <w:rsid w:val="00B41789"/>
    <w:rsid w:val="00B42A29"/>
    <w:rsid w:val="00B47615"/>
    <w:rsid w:val="00B508BC"/>
    <w:rsid w:val="00B51E7D"/>
    <w:rsid w:val="00B51F4D"/>
    <w:rsid w:val="00B51F63"/>
    <w:rsid w:val="00B521E8"/>
    <w:rsid w:val="00B5250D"/>
    <w:rsid w:val="00B54951"/>
    <w:rsid w:val="00B57092"/>
    <w:rsid w:val="00B60AAA"/>
    <w:rsid w:val="00B61C28"/>
    <w:rsid w:val="00B629F8"/>
    <w:rsid w:val="00B631CB"/>
    <w:rsid w:val="00B64203"/>
    <w:rsid w:val="00B64B80"/>
    <w:rsid w:val="00B651AC"/>
    <w:rsid w:val="00B65658"/>
    <w:rsid w:val="00B656D1"/>
    <w:rsid w:val="00B6576A"/>
    <w:rsid w:val="00B66949"/>
    <w:rsid w:val="00B70D65"/>
    <w:rsid w:val="00B72908"/>
    <w:rsid w:val="00B7359B"/>
    <w:rsid w:val="00B73B71"/>
    <w:rsid w:val="00B74761"/>
    <w:rsid w:val="00B74AA6"/>
    <w:rsid w:val="00B752D5"/>
    <w:rsid w:val="00B7569D"/>
    <w:rsid w:val="00B76AAD"/>
    <w:rsid w:val="00B816D0"/>
    <w:rsid w:val="00B8223D"/>
    <w:rsid w:val="00B827EA"/>
    <w:rsid w:val="00B828BE"/>
    <w:rsid w:val="00B8375F"/>
    <w:rsid w:val="00B8514F"/>
    <w:rsid w:val="00B87F2E"/>
    <w:rsid w:val="00B90CAC"/>
    <w:rsid w:val="00B92797"/>
    <w:rsid w:val="00B93138"/>
    <w:rsid w:val="00B953DE"/>
    <w:rsid w:val="00B958E7"/>
    <w:rsid w:val="00B95B7A"/>
    <w:rsid w:val="00B96081"/>
    <w:rsid w:val="00B96556"/>
    <w:rsid w:val="00B97F5F"/>
    <w:rsid w:val="00BA0B40"/>
    <w:rsid w:val="00BA1496"/>
    <w:rsid w:val="00BA3902"/>
    <w:rsid w:val="00BA3AD0"/>
    <w:rsid w:val="00BA409F"/>
    <w:rsid w:val="00BA4DE0"/>
    <w:rsid w:val="00BA5A79"/>
    <w:rsid w:val="00BB00AA"/>
    <w:rsid w:val="00BB2D4B"/>
    <w:rsid w:val="00BB5BA5"/>
    <w:rsid w:val="00BB6642"/>
    <w:rsid w:val="00BB6A46"/>
    <w:rsid w:val="00BC0A05"/>
    <w:rsid w:val="00BC0B8F"/>
    <w:rsid w:val="00BC23F0"/>
    <w:rsid w:val="00BC2BD0"/>
    <w:rsid w:val="00BC3638"/>
    <w:rsid w:val="00BC447C"/>
    <w:rsid w:val="00BC52A9"/>
    <w:rsid w:val="00BD3205"/>
    <w:rsid w:val="00BD35FD"/>
    <w:rsid w:val="00BD44F6"/>
    <w:rsid w:val="00BD5802"/>
    <w:rsid w:val="00BD6D9C"/>
    <w:rsid w:val="00BE0AC6"/>
    <w:rsid w:val="00BE20F7"/>
    <w:rsid w:val="00BE22BC"/>
    <w:rsid w:val="00BE2352"/>
    <w:rsid w:val="00BE3C7E"/>
    <w:rsid w:val="00BE45D5"/>
    <w:rsid w:val="00BE4733"/>
    <w:rsid w:val="00BE4982"/>
    <w:rsid w:val="00BF0BA9"/>
    <w:rsid w:val="00BF0D21"/>
    <w:rsid w:val="00BF27BC"/>
    <w:rsid w:val="00BF3052"/>
    <w:rsid w:val="00BF3291"/>
    <w:rsid w:val="00BF51A0"/>
    <w:rsid w:val="00BF5EC0"/>
    <w:rsid w:val="00BF5F9B"/>
    <w:rsid w:val="00BF6732"/>
    <w:rsid w:val="00BF7927"/>
    <w:rsid w:val="00C0192A"/>
    <w:rsid w:val="00C031B4"/>
    <w:rsid w:val="00C03567"/>
    <w:rsid w:val="00C039B9"/>
    <w:rsid w:val="00C03F63"/>
    <w:rsid w:val="00C044EF"/>
    <w:rsid w:val="00C05721"/>
    <w:rsid w:val="00C07061"/>
    <w:rsid w:val="00C101B6"/>
    <w:rsid w:val="00C103A5"/>
    <w:rsid w:val="00C10707"/>
    <w:rsid w:val="00C1256C"/>
    <w:rsid w:val="00C12E45"/>
    <w:rsid w:val="00C13F2A"/>
    <w:rsid w:val="00C168FF"/>
    <w:rsid w:val="00C17541"/>
    <w:rsid w:val="00C17D87"/>
    <w:rsid w:val="00C20D0D"/>
    <w:rsid w:val="00C21326"/>
    <w:rsid w:val="00C21516"/>
    <w:rsid w:val="00C217F5"/>
    <w:rsid w:val="00C22092"/>
    <w:rsid w:val="00C22503"/>
    <w:rsid w:val="00C226CA"/>
    <w:rsid w:val="00C22CF0"/>
    <w:rsid w:val="00C23568"/>
    <w:rsid w:val="00C246E4"/>
    <w:rsid w:val="00C256AF"/>
    <w:rsid w:val="00C264CF"/>
    <w:rsid w:val="00C301F6"/>
    <w:rsid w:val="00C31F0B"/>
    <w:rsid w:val="00C32E09"/>
    <w:rsid w:val="00C3310C"/>
    <w:rsid w:val="00C332C7"/>
    <w:rsid w:val="00C33FBA"/>
    <w:rsid w:val="00C35D51"/>
    <w:rsid w:val="00C36F1F"/>
    <w:rsid w:val="00C37DD0"/>
    <w:rsid w:val="00C37F27"/>
    <w:rsid w:val="00C41011"/>
    <w:rsid w:val="00C415E1"/>
    <w:rsid w:val="00C42616"/>
    <w:rsid w:val="00C43D97"/>
    <w:rsid w:val="00C440D9"/>
    <w:rsid w:val="00C44585"/>
    <w:rsid w:val="00C44BAF"/>
    <w:rsid w:val="00C47752"/>
    <w:rsid w:val="00C47A7C"/>
    <w:rsid w:val="00C50F3C"/>
    <w:rsid w:val="00C5152C"/>
    <w:rsid w:val="00C51656"/>
    <w:rsid w:val="00C51B2D"/>
    <w:rsid w:val="00C51E3C"/>
    <w:rsid w:val="00C53B9D"/>
    <w:rsid w:val="00C53C09"/>
    <w:rsid w:val="00C54975"/>
    <w:rsid w:val="00C54B34"/>
    <w:rsid w:val="00C5516E"/>
    <w:rsid w:val="00C55E6D"/>
    <w:rsid w:val="00C57762"/>
    <w:rsid w:val="00C60960"/>
    <w:rsid w:val="00C60A9C"/>
    <w:rsid w:val="00C61EDD"/>
    <w:rsid w:val="00C6234F"/>
    <w:rsid w:val="00C62D40"/>
    <w:rsid w:val="00C630F2"/>
    <w:rsid w:val="00C6391C"/>
    <w:rsid w:val="00C63B13"/>
    <w:rsid w:val="00C63B78"/>
    <w:rsid w:val="00C63E70"/>
    <w:rsid w:val="00C64227"/>
    <w:rsid w:val="00C6462D"/>
    <w:rsid w:val="00C64668"/>
    <w:rsid w:val="00C6672D"/>
    <w:rsid w:val="00C67135"/>
    <w:rsid w:val="00C717F8"/>
    <w:rsid w:val="00C729A9"/>
    <w:rsid w:val="00C73777"/>
    <w:rsid w:val="00C73D5D"/>
    <w:rsid w:val="00C74583"/>
    <w:rsid w:val="00C74829"/>
    <w:rsid w:val="00C74896"/>
    <w:rsid w:val="00C7703F"/>
    <w:rsid w:val="00C77679"/>
    <w:rsid w:val="00C81030"/>
    <w:rsid w:val="00C8239C"/>
    <w:rsid w:val="00C832FB"/>
    <w:rsid w:val="00C84720"/>
    <w:rsid w:val="00C8594F"/>
    <w:rsid w:val="00C86ADD"/>
    <w:rsid w:val="00C86FE2"/>
    <w:rsid w:val="00C8735F"/>
    <w:rsid w:val="00C9081A"/>
    <w:rsid w:val="00C90A39"/>
    <w:rsid w:val="00C946CD"/>
    <w:rsid w:val="00C94A5F"/>
    <w:rsid w:val="00C95536"/>
    <w:rsid w:val="00CA17A4"/>
    <w:rsid w:val="00CA2F74"/>
    <w:rsid w:val="00CA40B5"/>
    <w:rsid w:val="00CA55AE"/>
    <w:rsid w:val="00CA6624"/>
    <w:rsid w:val="00CA685A"/>
    <w:rsid w:val="00CA6D21"/>
    <w:rsid w:val="00CA76C9"/>
    <w:rsid w:val="00CA7E8B"/>
    <w:rsid w:val="00CB1DC5"/>
    <w:rsid w:val="00CB2330"/>
    <w:rsid w:val="00CB3156"/>
    <w:rsid w:val="00CB3A20"/>
    <w:rsid w:val="00CB3B17"/>
    <w:rsid w:val="00CB3C6F"/>
    <w:rsid w:val="00CB3D0B"/>
    <w:rsid w:val="00CB3EA4"/>
    <w:rsid w:val="00CB49AE"/>
    <w:rsid w:val="00CB5860"/>
    <w:rsid w:val="00CB63E8"/>
    <w:rsid w:val="00CB6EB3"/>
    <w:rsid w:val="00CB7909"/>
    <w:rsid w:val="00CB7B78"/>
    <w:rsid w:val="00CC0D18"/>
    <w:rsid w:val="00CC0F22"/>
    <w:rsid w:val="00CC1F35"/>
    <w:rsid w:val="00CC1F8C"/>
    <w:rsid w:val="00CC481F"/>
    <w:rsid w:val="00CC6713"/>
    <w:rsid w:val="00CC6718"/>
    <w:rsid w:val="00CD100F"/>
    <w:rsid w:val="00CD154A"/>
    <w:rsid w:val="00CD223D"/>
    <w:rsid w:val="00CD3284"/>
    <w:rsid w:val="00CD57C1"/>
    <w:rsid w:val="00CE1004"/>
    <w:rsid w:val="00CE3F2F"/>
    <w:rsid w:val="00CE72C8"/>
    <w:rsid w:val="00CF1152"/>
    <w:rsid w:val="00CF1273"/>
    <w:rsid w:val="00CF1522"/>
    <w:rsid w:val="00CF3037"/>
    <w:rsid w:val="00CF4DB6"/>
    <w:rsid w:val="00CF5620"/>
    <w:rsid w:val="00CF5F22"/>
    <w:rsid w:val="00CF73D5"/>
    <w:rsid w:val="00CF7512"/>
    <w:rsid w:val="00D03012"/>
    <w:rsid w:val="00D030C3"/>
    <w:rsid w:val="00D03567"/>
    <w:rsid w:val="00D0655A"/>
    <w:rsid w:val="00D06E48"/>
    <w:rsid w:val="00D10D60"/>
    <w:rsid w:val="00D10F50"/>
    <w:rsid w:val="00D1101B"/>
    <w:rsid w:val="00D11099"/>
    <w:rsid w:val="00D11E09"/>
    <w:rsid w:val="00D122A7"/>
    <w:rsid w:val="00D124F5"/>
    <w:rsid w:val="00D1346E"/>
    <w:rsid w:val="00D17617"/>
    <w:rsid w:val="00D22EC9"/>
    <w:rsid w:val="00D240C7"/>
    <w:rsid w:val="00D243A7"/>
    <w:rsid w:val="00D25D4E"/>
    <w:rsid w:val="00D2760B"/>
    <w:rsid w:val="00D2796A"/>
    <w:rsid w:val="00D31007"/>
    <w:rsid w:val="00D31312"/>
    <w:rsid w:val="00D32148"/>
    <w:rsid w:val="00D32EEA"/>
    <w:rsid w:val="00D33072"/>
    <w:rsid w:val="00D33F99"/>
    <w:rsid w:val="00D347B9"/>
    <w:rsid w:val="00D35666"/>
    <w:rsid w:val="00D375B2"/>
    <w:rsid w:val="00D37FB4"/>
    <w:rsid w:val="00D402C8"/>
    <w:rsid w:val="00D40AD7"/>
    <w:rsid w:val="00D40B77"/>
    <w:rsid w:val="00D40BE7"/>
    <w:rsid w:val="00D40DE4"/>
    <w:rsid w:val="00D426B5"/>
    <w:rsid w:val="00D42D2A"/>
    <w:rsid w:val="00D44575"/>
    <w:rsid w:val="00D45372"/>
    <w:rsid w:val="00D4537B"/>
    <w:rsid w:val="00D45CDD"/>
    <w:rsid w:val="00D46BE3"/>
    <w:rsid w:val="00D54DD3"/>
    <w:rsid w:val="00D559C2"/>
    <w:rsid w:val="00D567EE"/>
    <w:rsid w:val="00D57308"/>
    <w:rsid w:val="00D60581"/>
    <w:rsid w:val="00D616D1"/>
    <w:rsid w:val="00D61CB4"/>
    <w:rsid w:val="00D63709"/>
    <w:rsid w:val="00D63955"/>
    <w:rsid w:val="00D65648"/>
    <w:rsid w:val="00D658F9"/>
    <w:rsid w:val="00D65911"/>
    <w:rsid w:val="00D65DE6"/>
    <w:rsid w:val="00D66B2A"/>
    <w:rsid w:val="00D67D02"/>
    <w:rsid w:val="00D709EE"/>
    <w:rsid w:val="00D70BF6"/>
    <w:rsid w:val="00D719ED"/>
    <w:rsid w:val="00D72056"/>
    <w:rsid w:val="00D72F41"/>
    <w:rsid w:val="00D73775"/>
    <w:rsid w:val="00D73F00"/>
    <w:rsid w:val="00D74ABD"/>
    <w:rsid w:val="00D75DF0"/>
    <w:rsid w:val="00D80E7E"/>
    <w:rsid w:val="00D81A8C"/>
    <w:rsid w:val="00D82691"/>
    <w:rsid w:val="00D832E7"/>
    <w:rsid w:val="00D836B9"/>
    <w:rsid w:val="00D8370B"/>
    <w:rsid w:val="00D84E36"/>
    <w:rsid w:val="00D8521B"/>
    <w:rsid w:val="00D855B8"/>
    <w:rsid w:val="00D85978"/>
    <w:rsid w:val="00D86A4E"/>
    <w:rsid w:val="00D870B9"/>
    <w:rsid w:val="00D87F32"/>
    <w:rsid w:val="00D90205"/>
    <w:rsid w:val="00D90738"/>
    <w:rsid w:val="00D921A2"/>
    <w:rsid w:val="00D92D56"/>
    <w:rsid w:val="00D940BC"/>
    <w:rsid w:val="00D95FD6"/>
    <w:rsid w:val="00D97D27"/>
    <w:rsid w:val="00DA1B78"/>
    <w:rsid w:val="00DA3A08"/>
    <w:rsid w:val="00DA4A26"/>
    <w:rsid w:val="00DA53D9"/>
    <w:rsid w:val="00DA5723"/>
    <w:rsid w:val="00DA5A7E"/>
    <w:rsid w:val="00DA5A98"/>
    <w:rsid w:val="00DA5F92"/>
    <w:rsid w:val="00DA6246"/>
    <w:rsid w:val="00DA66CA"/>
    <w:rsid w:val="00DB00E7"/>
    <w:rsid w:val="00DB0633"/>
    <w:rsid w:val="00DB073F"/>
    <w:rsid w:val="00DB16BF"/>
    <w:rsid w:val="00DB1BB2"/>
    <w:rsid w:val="00DB3095"/>
    <w:rsid w:val="00DB3414"/>
    <w:rsid w:val="00DB42D7"/>
    <w:rsid w:val="00DB6DC5"/>
    <w:rsid w:val="00DB764D"/>
    <w:rsid w:val="00DC1A01"/>
    <w:rsid w:val="00DC2AB6"/>
    <w:rsid w:val="00DC4C41"/>
    <w:rsid w:val="00DC4F46"/>
    <w:rsid w:val="00DC593C"/>
    <w:rsid w:val="00DC6384"/>
    <w:rsid w:val="00DC6BB3"/>
    <w:rsid w:val="00DC75A4"/>
    <w:rsid w:val="00DD0A17"/>
    <w:rsid w:val="00DD15CE"/>
    <w:rsid w:val="00DD2E92"/>
    <w:rsid w:val="00DD48B3"/>
    <w:rsid w:val="00DD55C0"/>
    <w:rsid w:val="00DD62E6"/>
    <w:rsid w:val="00DD705F"/>
    <w:rsid w:val="00DD7E6F"/>
    <w:rsid w:val="00DE1641"/>
    <w:rsid w:val="00DE2028"/>
    <w:rsid w:val="00DE2A1B"/>
    <w:rsid w:val="00DE5EDF"/>
    <w:rsid w:val="00DE69D0"/>
    <w:rsid w:val="00DE6EBB"/>
    <w:rsid w:val="00DE7839"/>
    <w:rsid w:val="00DE7CDD"/>
    <w:rsid w:val="00DF0862"/>
    <w:rsid w:val="00DF0F50"/>
    <w:rsid w:val="00DF3CCC"/>
    <w:rsid w:val="00DF4521"/>
    <w:rsid w:val="00DF4888"/>
    <w:rsid w:val="00DF504A"/>
    <w:rsid w:val="00DF5E6D"/>
    <w:rsid w:val="00DF7784"/>
    <w:rsid w:val="00DF7828"/>
    <w:rsid w:val="00E01AB5"/>
    <w:rsid w:val="00E023B7"/>
    <w:rsid w:val="00E02B5E"/>
    <w:rsid w:val="00E02C56"/>
    <w:rsid w:val="00E04427"/>
    <w:rsid w:val="00E05E23"/>
    <w:rsid w:val="00E069D6"/>
    <w:rsid w:val="00E07931"/>
    <w:rsid w:val="00E113E5"/>
    <w:rsid w:val="00E14F1E"/>
    <w:rsid w:val="00E171DF"/>
    <w:rsid w:val="00E1751C"/>
    <w:rsid w:val="00E179D5"/>
    <w:rsid w:val="00E20A32"/>
    <w:rsid w:val="00E21C09"/>
    <w:rsid w:val="00E22430"/>
    <w:rsid w:val="00E22FC1"/>
    <w:rsid w:val="00E24FD3"/>
    <w:rsid w:val="00E251F7"/>
    <w:rsid w:val="00E25BE9"/>
    <w:rsid w:val="00E25EA4"/>
    <w:rsid w:val="00E26D5B"/>
    <w:rsid w:val="00E27700"/>
    <w:rsid w:val="00E31035"/>
    <w:rsid w:val="00E33A5C"/>
    <w:rsid w:val="00E33B88"/>
    <w:rsid w:val="00E35CCC"/>
    <w:rsid w:val="00E3607B"/>
    <w:rsid w:val="00E36B4B"/>
    <w:rsid w:val="00E37691"/>
    <w:rsid w:val="00E37D5B"/>
    <w:rsid w:val="00E405F4"/>
    <w:rsid w:val="00E405F9"/>
    <w:rsid w:val="00E4089B"/>
    <w:rsid w:val="00E41C51"/>
    <w:rsid w:val="00E437F8"/>
    <w:rsid w:val="00E438A0"/>
    <w:rsid w:val="00E43FAE"/>
    <w:rsid w:val="00E463B3"/>
    <w:rsid w:val="00E46EAA"/>
    <w:rsid w:val="00E475E9"/>
    <w:rsid w:val="00E502D2"/>
    <w:rsid w:val="00E51100"/>
    <w:rsid w:val="00E525AF"/>
    <w:rsid w:val="00E5469C"/>
    <w:rsid w:val="00E54CDF"/>
    <w:rsid w:val="00E55F2D"/>
    <w:rsid w:val="00E575E5"/>
    <w:rsid w:val="00E60976"/>
    <w:rsid w:val="00E615B0"/>
    <w:rsid w:val="00E6161B"/>
    <w:rsid w:val="00E61717"/>
    <w:rsid w:val="00E61D29"/>
    <w:rsid w:val="00E61E8E"/>
    <w:rsid w:val="00E62650"/>
    <w:rsid w:val="00E63044"/>
    <w:rsid w:val="00E63A9D"/>
    <w:rsid w:val="00E65239"/>
    <w:rsid w:val="00E65901"/>
    <w:rsid w:val="00E66A57"/>
    <w:rsid w:val="00E671F4"/>
    <w:rsid w:val="00E679CF"/>
    <w:rsid w:val="00E67BF6"/>
    <w:rsid w:val="00E67D74"/>
    <w:rsid w:val="00E70B71"/>
    <w:rsid w:val="00E7149E"/>
    <w:rsid w:val="00E71E2C"/>
    <w:rsid w:val="00E71FB0"/>
    <w:rsid w:val="00E747D9"/>
    <w:rsid w:val="00E74A9C"/>
    <w:rsid w:val="00E75571"/>
    <w:rsid w:val="00E75611"/>
    <w:rsid w:val="00E75C1E"/>
    <w:rsid w:val="00E75D7E"/>
    <w:rsid w:val="00E80E37"/>
    <w:rsid w:val="00E80F22"/>
    <w:rsid w:val="00E81310"/>
    <w:rsid w:val="00E81F77"/>
    <w:rsid w:val="00E830D1"/>
    <w:rsid w:val="00E830EE"/>
    <w:rsid w:val="00E84B46"/>
    <w:rsid w:val="00E85E9E"/>
    <w:rsid w:val="00E86D3F"/>
    <w:rsid w:val="00E877B0"/>
    <w:rsid w:val="00E909F9"/>
    <w:rsid w:val="00E936E6"/>
    <w:rsid w:val="00E93847"/>
    <w:rsid w:val="00E966B4"/>
    <w:rsid w:val="00E96D0B"/>
    <w:rsid w:val="00E96F1A"/>
    <w:rsid w:val="00E97361"/>
    <w:rsid w:val="00EA0879"/>
    <w:rsid w:val="00EA1628"/>
    <w:rsid w:val="00EA179E"/>
    <w:rsid w:val="00EA183E"/>
    <w:rsid w:val="00EA1D92"/>
    <w:rsid w:val="00EA1DA3"/>
    <w:rsid w:val="00EA22CA"/>
    <w:rsid w:val="00EA34B6"/>
    <w:rsid w:val="00EA3DB0"/>
    <w:rsid w:val="00EA3EA8"/>
    <w:rsid w:val="00EA483F"/>
    <w:rsid w:val="00EA5A64"/>
    <w:rsid w:val="00EA779B"/>
    <w:rsid w:val="00EB0AE6"/>
    <w:rsid w:val="00EB20B5"/>
    <w:rsid w:val="00EB6C8A"/>
    <w:rsid w:val="00EB7433"/>
    <w:rsid w:val="00EB7D3D"/>
    <w:rsid w:val="00EC10C8"/>
    <w:rsid w:val="00EC1136"/>
    <w:rsid w:val="00EC15DB"/>
    <w:rsid w:val="00EC276D"/>
    <w:rsid w:val="00EC35EC"/>
    <w:rsid w:val="00EC4A0D"/>
    <w:rsid w:val="00EC6DB1"/>
    <w:rsid w:val="00EC6DBE"/>
    <w:rsid w:val="00EC6F44"/>
    <w:rsid w:val="00EC7DC9"/>
    <w:rsid w:val="00ED0F9B"/>
    <w:rsid w:val="00ED151F"/>
    <w:rsid w:val="00ED1EF5"/>
    <w:rsid w:val="00ED2513"/>
    <w:rsid w:val="00ED2C91"/>
    <w:rsid w:val="00ED3116"/>
    <w:rsid w:val="00ED545F"/>
    <w:rsid w:val="00ED58AC"/>
    <w:rsid w:val="00ED5F95"/>
    <w:rsid w:val="00ED61B3"/>
    <w:rsid w:val="00ED6DBE"/>
    <w:rsid w:val="00ED6FF7"/>
    <w:rsid w:val="00ED7434"/>
    <w:rsid w:val="00EE0A26"/>
    <w:rsid w:val="00EE0D1F"/>
    <w:rsid w:val="00EE0D52"/>
    <w:rsid w:val="00EE0E32"/>
    <w:rsid w:val="00EE1A82"/>
    <w:rsid w:val="00EE256F"/>
    <w:rsid w:val="00EE2DA9"/>
    <w:rsid w:val="00EE3FDB"/>
    <w:rsid w:val="00EE4241"/>
    <w:rsid w:val="00EE533D"/>
    <w:rsid w:val="00EE5DB3"/>
    <w:rsid w:val="00EE63C3"/>
    <w:rsid w:val="00EE6D49"/>
    <w:rsid w:val="00EF12BE"/>
    <w:rsid w:val="00EF14B8"/>
    <w:rsid w:val="00EF274B"/>
    <w:rsid w:val="00EF33DA"/>
    <w:rsid w:val="00EF3E68"/>
    <w:rsid w:val="00F009EA"/>
    <w:rsid w:val="00F02A33"/>
    <w:rsid w:val="00F02A74"/>
    <w:rsid w:val="00F065CB"/>
    <w:rsid w:val="00F078F6"/>
    <w:rsid w:val="00F100CC"/>
    <w:rsid w:val="00F10F56"/>
    <w:rsid w:val="00F11550"/>
    <w:rsid w:val="00F11B1E"/>
    <w:rsid w:val="00F123A1"/>
    <w:rsid w:val="00F12537"/>
    <w:rsid w:val="00F12BE0"/>
    <w:rsid w:val="00F131EA"/>
    <w:rsid w:val="00F14080"/>
    <w:rsid w:val="00F144A2"/>
    <w:rsid w:val="00F15879"/>
    <w:rsid w:val="00F1718B"/>
    <w:rsid w:val="00F200E6"/>
    <w:rsid w:val="00F2086E"/>
    <w:rsid w:val="00F20993"/>
    <w:rsid w:val="00F20B23"/>
    <w:rsid w:val="00F20E03"/>
    <w:rsid w:val="00F21153"/>
    <w:rsid w:val="00F21670"/>
    <w:rsid w:val="00F21FC5"/>
    <w:rsid w:val="00F22DB7"/>
    <w:rsid w:val="00F22EC6"/>
    <w:rsid w:val="00F2310A"/>
    <w:rsid w:val="00F24EFC"/>
    <w:rsid w:val="00F2619C"/>
    <w:rsid w:val="00F27502"/>
    <w:rsid w:val="00F300BB"/>
    <w:rsid w:val="00F31464"/>
    <w:rsid w:val="00F31505"/>
    <w:rsid w:val="00F3285D"/>
    <w:rsid w:val="00F32A02"/>
    <w:rsid w:val="00F3402C"/>
    <w:rsid w:val="00F34BC6"/>
    <w:rsid w:val="00F3527E"/>
    <w:rsid w:val="00F35531"/>
    <w:rsid w:val="00F36F56"/>
    <w:rsid w:val="00F37DB7"/>
    <w:rsid w:val="00F4243E"/>
    <w:rsid w:val="00F431CA"/>
    <w:rsid w:val="00F43315"/>
    <w:rsid w:val="00F43A8E"/>
    <w:rsid w:val="00F43F20"/>
    <w:rsid w:val="00F44687"/>
    <w:rsid w:val="00F44D98"/>
    <w:rsid w:val="00F457B9"/>
    <w:rsid w:val="00F4632A"/>
    <w:rsid w:val="00F50033"/>
    <w:rsid w:val="00F51AAB"/>
    <w:rsid w:val="00F55380"/>
    <w:rsid w:val="00F559D6"/>
    <w:rsid w:val="00F565C8"/>
    <w:rsid w:val="00F56CED"/>
    <w:rsid w:val="00F57084"/>
    <w:rsid w:val="00F62D36"/>
    <w:rsid w:val="00F62F12"/>
    <w:rsid w:val="00F633C5"/>
    <w:rsid w:val="00F6385F"/>
    <w:rsid w:val="00F63CE3"/>
    <w:rsid w:val="00F640D7"/>
    <w:rsid w:val="00F65704"/>
    <w:rsid w:val="00F66499"/>
    <w:rsid w:val="00F66BA4"/>
    <w:rsid w:val="00F67A01"/>
    <w:rsid w:val="00F70C1E"/>
    <w:rsid w:val="00F70F38"/>
    <w:rsid w:val="00F72F50"/>
    <w:rsid w:val="00F73183"/>
    <w:rsid w:val="00F732F4"/>
    <w:rsid w:val="00F73C3A"/>
    <w:rsid w:val="00F74D2A"/>
    <w:rsid w:val="00F751D4"/>
    <w:rsid w:val="00F752ED"/>
    <w:rsid w:val="00F75548"/>
    <w:rsid w:val="00F75731"/>
    <w:rsid w:val="00F757FC"/>
    <w:rsid w:val="00F7655A"/>
    <w:rsid w:val="00F76E45"/>
    <w:rsid w:val="00F773BD"/>
    <w:rsid w:val="00F7774A"/>
    <w:rsid w:val="00F8051A"/>
    <w:rsid w:val="00F81CEA"/>
    <w:rsid w:val="00F81D88"/>
    <w:rsid w:val="00F82685"/>
    <w:rsid w:val="00F84863"/>
    <w:rsid w:val="00F84F20"/>
    <w:rsid w:val="00F85638"/>
    <w:rsid w:val="00F869E1"/>
    <w:rsid w:val="00F86FE6"/>
    <w:rsid w:val="00F87EE3"/>
    <w:rsid w:val="00F90184"/>
    <w:rsid w:val="00F9019B"/>
    <w:rsid w:val="00F91282"/>
    <w:rsid w:val="00F92C4D"/>
    <w:rsid w:val="00F947F6"/>
    <w:rsid w:val="00F9566B"/>
    <w:rsid w:val="00F95D4A"/>
    <w:rsid w:val="00F9696B"/>
    <w:rsid w:val="00FA1891"/>
    <w:rsid w:val="00FA2049"/>
    <w:rsid w:val="00FA2F05"/>
    <w:rsid w:val="00FA5FEC"/>
    <w:rsid w:val="00FA7DB4"/>
    <w:rsid w:val="00FB1374"/>
    <w:rsid w:val="00FB2113"/>
    <w:rsid w:val="00FB2169"/>
    <w:rsid w:val="00FB35A3"/>
    <w:rsid w:val="00FB3633"/>
    <w:rsid w:val="00FB4C1E"/>
    <w:rsid w:val="00FB6595"/>
    <w:rsid w:val="00FB67EE"/>
    <w:rsid w:val="00FB69E1"/>
    <w:rsid w:val="00FB719B"/>
    <w:rsid w:val="00FB7380"/>
    <w:rsid w:val="00FC0136"/>
    <w:rsid w:val="00FC0CC5"/>
    <w:rsid w:val="00FC1551"/>
    <w:rsid w:val="00FC397E"/>
    <w:rsid w:val="00FC4762"/>
    <w:rsid w:val="00FC60A3"/>
    <w:rsid w:val="00FC74ED"/>
    <w:rsid w:val="00FC7EEE"/>
    <w:rsid w:val="00FD08EC"/>
    <w:rsid w:val="00FD2FF4"/>
    <w:rsid w:val="00FD33FD"/>
    <w:rsid w:val="00FD5C22"/>
    <w:rsid w:val="00FD5E7C"/>
    <w:rsid w:val="00FD7C57"/>
    <w:rsid w:val="00FE0D8A"/>
    <w:rsid w:val="00FE1A2E"/>
    <w:rsid w:val="00FE1B71"/>
    <w:rsid w:val="00FE38EC"/>
    <w:rsid w:val="00FE39DD"/>
    <w:rsid w:val="00FE563D"/>
    <w:rsid w:val="00FE5DB7"/>
    <w:rsid w:val="00FE68DF"/>
    <w:rsid w:val="00FE77F5"/>
    <w:rsid w:val="00FE7A5D"/>
    <w:rsid w:val="00FF2CC9"/>
    <w:rsid w:val="00FF3AED"/>
    <w:rsid w:val="00FF3B62"/>
    <w:rsid w:val="00FF4793"/>
    <w:rsid w:val="01485BD3"/>
    <w:rsid w:val="05ABCE84"/>
    <w:rsid w:val="062E29EC"/>
    <w:rsid w:val="09703C08"/>
    <w:rsid w:val="099FF886"/>
    <w:rsid w:val="0A0643B3"/>
    <w:rsid w:val="0B0B47A2"/>
    <w:rsid w:val="0C4881CD"/>
    <w:rsid w:val="0C4FB97B"/>
    <w:rsid w:val="0D5CA6E5"/>
    <w:rsid w:val="0D869A25"/>
    <w:rsid w:val="0E7BF73B"/>
    <w:rsid w:val="0EF3A81F"/>
    <w:rsid w:val="0FA365A5"/>
    <w:rsid w:val="12BAA9A1"/>
    <w:rsid w:val="13E81050"/>
    <w:rsid w:val="147D63DE"/>
    <w:rsid w:val="162E25B1"/>
    <w:rsid w:val="1B227EBC"/>
    <w:rsid w:val="1B3797AF"/>
    <w:rsid w:val="1B4B64C9"/>
    <w:rsid w:val="1D2F22E0"/>
    <w:rsid w:val="1D7773FE"/>
    <w:rsid w:val="1FDEB15D"/>
    <w:rsid w:val="211440E7"/>
    <w:rsid w:val="215B7F10"/>
    <w:rsid w:val="240C271C"/>
    <w:rsid w:val="24993E73"/>
    <w:rsid w:val="26FB11DB"/>
    <w:rsid w:val="281F0930"/>
    <w:rsid w:val="289B025E"/>
    <w:rsid w:val="2A205F1B"/>
    <w:rsid w:val="2AF51563"/>
    <w:rsid w:val="2CB108BA"/>
    <w:rsid w:val="2D72940B"/>
    <w:rsid w:val="341DD3BD"/>
    <w:rsid w:val="3574F294"/>
    <w:rsid w:val="3672F64A"/>
    <w:rsid w:val="36899288"/>
    <w:rsid w:val="38F99E4C"/>
    <w:rsid w:val="3A204A1E"/>
    <w:rsid w:val="3A4DDEEF"/>
    <w:rsid w:val="3A956EAD"/>
    <w:rsid w:val="3AE3D723"/>
    <w:rsid w:val="3B7F02B9"/>
    <w:rsid w:val="3F4BA49E"/>
    <w:rsid w:val="3F5C714E"/>
    <w:rsid w:val="4045D85A"/>
    <w:rsid w:val="427B6F8C"/>
    <w:rsid w:val="434E6810"/>
    <w:rsid w:val="4371BFEB"/>
    <w:rsid w:val="449CAFC7"/>
    <w:rsid w:val="4518680A"/>
    <w:rsid w:val="47467F13"/>
    <w:rsid w:val="47C87007"/>
    <w:rsid w:val="48A18C4E"/>
    <w:rsid w:val="4922D2B4"/>
    <w:rsid w:val="49492CD8"/>
    <w:rsid w:val="4A424520"/>
    <w:rsid w:val="4A84388E"/>
    <w:rsid w:val="4B831CB9"/>
    <w:rsid w:val="4B9152BD"/>
    <w:rsid w:val="4C25B3F2"/>
    <w:rsid w:val="4CECAEBA"/>
    <w:rsid w:val="4D275E92"/>
    <w:rsid w:val="500B191A"/>
    <w:rsid w:val="501AE82A"/>
    <w:rsid w:val="517485B3"/>
    <w:rsid w:val="5694E779"/>
    <w:rsid w:val="56A3CFFD"/>
    <w:rsid w:val="56C9D7F7"/>
    <w:rsid w:val="5E73BC40"/>
    <w:rsid w:val="5EF82FBE"/>
    <w:rsid w:val="61886804"/>
    <w:rsid w:val="621D3DF0"/>
    <w:rsid w:val="645CEE5F"/>
    <w:rsid w:val="653416FB"/>
    <w:rsid w:val="6B78AE3D"/>
    <w:rsid w:val="6C54D6BE"/>
    <w:rsid w:val="6D80976A"/>
    <w:rsid w:val="7074AAED"/>
    <w:rsid w:val="7484AD21"/>
    <w:rsid w:val="762BFA94"/>
    <w:rsid w:val="7A9225DC"/>
    <w:rsid w:val="7E03D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8ABA"/>
  <w15:docId w15:val="{B063DB2B-CC08-46D4-98D9-90C56210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53473F"/>
  </w:style>
  <w:style w:type="paragraph" w:styleId="Heading1">
    <w:name w:val="heading 1"/>
    <w:basedOn w:val="Normal"/>
    <w:next w:val="Normal"/>
    <w:link w:val="Heading1Char"/>
    <w:uiPriority w:val="9"/>
    <w:rsid w:val="00633CF4"/>
    <w:pPr>
      <w:keepNext/>
      <w:keepLines/>
      <w:spacing w:before="240" w:after="0"/>
      <w:outlineLvl w:val="0"/>
    </w:pPr>
    <w:rPr>
      <w:rFonts w:ascii="Verdana" w:hAnsi="Verdana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633CF4"/>
    <w:pPr>
      <w:keepNext/>
      <w:keepLines/>
      <w:spacing w:before="40" w:after="0"/>
      <w:outlineLvl w:val="1"/>
    </w:pPr>
    <w:rPr>
      <w:rFonts w:ascii="Verdana" w:hAnsi="Verdana"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633CF4"/>
    <w:pPr>
      <w:keepNext/>
      <w:keepLines/>
      <w:spacing w:before="40" w:after="0"/>
      <w:outlineLvl w:val="2"/>
    </w:pPr>
    <w:rPr>
      <w:rFonts w:ascii="Verdana" w:hAnsi="Verdana" w:eastAsiaTheme="majorEastAsia" w:cstheme="majorBidi"/>
      <w:color w:val="243F60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evel1" w:customStyle="1">
    <w:name w:val="Level 1"/>
    <w:basedOn w:val="Normal"/>
    <w:rsid w:val="0053473F"/>
    <w:pPr>
      <w:widowControl w:val="0"/>
      <w:autoSpaceDE w:val="0"/>
      <w:autoSpaceDN w:val="0"/>
      <w:adjustRightInd w:val="0"/>
      <w:spacing w:after="0" w:line="240" w:lineRule="auto"/>
      <w:ind w:left="1440" w:hanging="720"/>
      <w:outlineLvl w:val="0"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633CF4"/>
    <w:rPr>
      <w:rFonts w:ascii="Verdana" w:hAnsi="Verdana" w:eastAsiaTheme="majorEastAsia" w:cstheme="majorBidi"/>
      <w:color w:val="365F9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33CF4"/>
    <w:rPr>
      <w:rFonts w:ascii="Verdana" w:hAnsi="Verdana" w:eastAsiaTheme="majorEastAsia" w:cstheme="majorBidi"/>
      <w:color w:val="365F9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633CF4"/>
    <w:rPr>
      <w:rFonts w:ascii="Verdana" w:hAnsi="Verdana" w:eastAsiaTheme="majorEastAsia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rsid w:val="00DC2AB6"/>
    <w:pPr>
      <w:widowControl w:val="0"/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rporation" w:customStyle="1">
    <w:name w:val="Corporation"/>
    <w:basedOn w:val="Heading1"/>
    <w:link w:val="CorporationChar"/>
    <w:qFormat/>
    <w:rsid w:val="00AF44AD"/>
    <w:pPr>
      <w:spacing w:after="240" w:line="240" w:lineRule="auto"/>
    </w:pPr>
  </w:style>
  <w:style w:type="character" w:styleId="CorporationChar" w:customStyle="1">
    <w:name w:val="Corporation Char"/>
    <w:basedOn w:val="Heading1Char"/>
    <w:link w:val="Corporation"/>
    <w:rsid w:val="00AF44AD"/>
    <w:rPr>
      <w:rFonts w:ascii="Verdana" w:hAnsi="Verdana" w:eastAsiaTheme="majorEastAsia" w:cstheme="majorBidi"/>
      <w:color w:val="365F91" w:themeColor="accent1" w:themeShade="BF"/>
      <w:sz w:val="32"/>
      <w:szCs w:val="32"/>
    </w:rPr>
  </w:style>
  <w:style w:type="paragraph" w:styleId="By-lawnumber" w:customStyle="1">
    <w:name w:val="By-law number"/>
    <w:basedOn w:val="Heading2"/>
    <w:link w:val="By-lawnumberChar"/>
    <w:qFormat/>
    <w:rsid w:val="00AF44AD"/>
    <w:pPr>
      <w:spacing w:before="240" w:after="240" w:line="240" w:lineRule="auto"/>
    </w:pPr>
  </w:style>
  <w:style w:type="character" w:styleId="By-lawnumberChar" w:customStyle="1">
    <w:name w:val="By-law number Char"/>
    <w:basedOn w:val="Heading2Char"/>
    <w:link w:val="By-lawnumber"/>
    <w:rsid w:val="00AF44AD"/>
    <w:rPr>
      <w:rFonts w:ascii="Verdana" w:hAnsi="Verdana" w:eastAsiaTheme="majorEastAsia" w:cstheme="majorBidi"/>
      <w:color w:val="365F91" w:themeColor="accent1" w:themeShade="BF"/>
      <w:sz w:val="26"/>
      <w:szCs w:val="26"/>
    </w:rPr>
  </w:style>
  <w:style w:type="paragraph" w:styleId="Description" w:customStyle="1">
    <w:name w:val="Description"/>
    <w:basedOn w:val="Heading3"/>
    <w:link w:val="DescriptionChar"/>
    <w:qFormat/>
    <w:rsid w:val="00AF44AD"/>
    <w:pPr>
      <w:spacing w:before="240" w:after="240" w:line="360" w:lineRule="auto"/>
    </w:pPr>
    <w:rPr>
      <w:rFonts w:eastAsia="Verdana"/>
      <w:sz w:val="23"/>
      <w:szCs w:val="23"/>
    </w:rPr>
  </w:style>
  <w:style w:type="character" w:styleId="DescriptionChar" w:customStyle="1">
    <w:name w:val="Description Char"/>
    <w:basedOn w:val="Heading3Char"/>
    <w:link w:val="Description"/>
    <w:rsid w:val="00AF44AD"/>
    <w:rPr>
      <w:rFonts w:ascii="Verdana" w:hAnsi="Verdana" w:eastAsia="Verdana" w:cstheme="majorBidi"/>
      <w:color w:val="243F60" w:themeColor="accent1" w:themeShade="7F"/>
      <w:sz w:val="23"/>
      <w:szCs w:val="23"/>
    </w:rPr>
  </w:style>
  <w:style w:type="paragraph" w:styleId="Text" w:customStyle="1">
    <w:name w:val="Text"/>
    <w:basedOn w:val="Normal"/>
    <w:link w:val="TextChar"/>
    <w:qFormat/>
    <w:rsid w:val="00AF44AD"/>
    <w:pPr>
      <w:spacing w:before="240" w:after="240" w:line="360" w:lineRule="auto"/>
    </w:pPr>
    <w:rPr>
      <w:rFonts w:ascii="Verdana" w:hAnsi="Verdana"/>
      <w:sz w:val="23"/>
      <w:szCs w:val="23"/>
    </w:rPr>
  </w:style>
  <w:style w:type="character" w:styleId="TextChar" w:customStyle="1">
    <w:name w:val="Text Char"/>
    <w:basedOn w:val="DefaultParagraphFont"/>
    <w:link w:val="Text"/>
    <w:rsid w:val="00AF44AD"/>
    <w:rPr>
      <w:rFonts w:ascii="Verdana" w:hAnsi="Verdana"/>
      <w:sz w:val="23"/>
      <w:szCs w:val="23"/>
    </w:rPr>
  </w:style>
  <w:style w:type="paragraph" w:styleId="SimpleList" w:customStyle="1">
    <w:name w:val="Simple List"/>
    <w:basedOn w:val="ListParagraph"/>
    <w:link w:val="SimpleListChar"/>
    <w:qFormat/>
    <w:rsid w:val="00AF44AD"/>
    <w:pPr>
      <w:numPr>
        <w:numId w:val="5"/>
      </w:numPr>
      <w:spacing w:before="240" w:after="240" w:line="360" w:lineRule="auto"/>
      <w:ind w:left="1434" w:hanging="357"/>
      <w:contextualSpacing w:val="0"/>
    </w:pPr>
    <w:rPr>
      <w:rFonts w:ascii="Verdana" w:hAnsi="Verdana"/>
      <w:sz w:val="23"/>
      <w:szCs w:val="23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AF44AD"/>
    <w:rPr>
      <w:lang w:val="en-US"/>
    </w:rPr>
  </w:style>
  <w:style w:type="character" w:styleId="SimpleListChar" w:customStyle="1">
    <w:name w:val="Simple List Char"/>
    <w:basedOn w:val="ListParagraphChar"/>
    <w:link w:val="SimpleList"/>
    <w:rsid w:val="00AF44AD"/>
    <w:rPr>
      <w:rFonts w:ascii="Verdana" w:hAnsi="Verdana"/>
      <w:sz w:val="23"/>
      <w:szCs w:val="23"/>
      <w:lang w:val="en-US"/>
    </w:rPr>
  </w:style>
  <w:style w:type="character" w:styleId="IntenseReference">
    <w:name w:val="Intense Reference"/>
    <w:basedOn w:val="DefaultParagraphFont"/>
    <w:uiPriority w:val="32"/>
    <w:rsid w:val="00AF44AD"/>
    <w:rPr>
      <w:b/>
      <w:bCs/>
      <w:smallCaps/>
      <w:color w:val="4F81BD" w:themeColor="accent1"/>
      <w:spacing w:val="5"/>
    </w:rPr>
  </w:style>
  <w:style w:type="paragraph" w:styleId="Signatures" w:customStyle="1">
    <w:name w:val="Signatures"/>
    <w:basedOn w:val="Normal"/>
    <w:link w:val="SignaturesChar"/>
    <w:qFormat/>
    <w:rsid w:val="00AF44AD"/>
    <w:pPr>
      <w:spacing w:before="1200" w:after="0" w:line="240" w:lineRule="auto"/>
    </w:pPr>
    <w:rPr>
      <w:rFonts w:ascii="Verdana" w:hAnsi="Verdana"/>
      <w:sz w:val="23"/>
      <w:szCs w:val="23"/>
    </w:rPr>
  </w:style>
  <w:style w:type="character" w:styleId="SignaturesChar" w:customStyle="1">
    <w:name w:val="Signatures Char"/>
    <w:basedOn w:val="DefaultParagraphFont"/>
    <w:link w:val="Signatures"/>
    <w:rsid w:val="00AF44AD"/>
    <w:rPr>
      <w:rFonts w:ascii="Verdana" w:hAnsi="Verdana"/>
      <w:sz w:val="23"/>
      <w:szCs w:val="23"/>
    </w:rPr>
  </w:style>
  <w:style w:type="paragraph" w:styleId="ComplexeList" w:customStyle="1">
    <w:name w:val="Complexe List"/>
    <w:basedOn w:val="Heading1"/>
    <w:link w:val="ComplexeListChar"/>
    <w:qFormat/>
    <w:rsid w:val="00EA22CA"/>
    <w:pPr>
      <w:keepNext w:val="0"/>
      <w:keepLines w:val="0"/>
      <w:numPr>
        <w:numId w:val="6"/>
      </w:numPr>
      <w:spacing w:after="240" w:line="360" w:lineRule="auto"/>
      <w:ind w:left="499" w:hanging="499"/>
    </w:pPr>
    <w:rPr>
      <w:color w:val="auto"/>
      <w:sz w:val="28"/>
      <w:szCs w:val="28"/>
    </w:rPr>
  </w:style>
  <w:style w:type="character" w:styleId="ComplexeListChar" w:customStyle="1">
    <w:name w:val="Complexe List Char"/>
    <w:basedOn w:val="Heading1Char"/>
    <w:link w:val="ComplexeList"/>
    <w:rsid w:val="00EA22CA"/>
    <w:rPr>
      <w:rFonts w:ascii="Verdana" w:hAnsi="Verdana" w:eastAsiaTheme="majorEastAsia" w:cstheme="majorBidi"/>
      <w:color w:val="365F91" w:themeColor="accent1" w:themeShade="BF"/>
      <w:sz w:val="28"/>
      <w:szCs w:val="28"/>
    </w:rPr>
  </w:style>
  <w:style w:type="paragraph" w:styleId="SubList" w:customStyle="1">
    <w:name w:val="Sub List"/>
    <w:basedOn w:val="ListParagraph"/>
    <w:link w:val="SubListChar"/>
    <w:qFormat/>
    <w:rsid w:val="00EA22CA"/>
    <w:pPr>
      <w:numPr>
        <w:ilvl w:val="1"/>
        <w:numId w:val="6"/>
      </w:numPr>
      <w:tabs>
        <w:tab w:val="left" w:pos="709"/>
      </w:tabs>
      <w:spacing w:before="240" w:after="240" w:line="360" w:lineRule="auto"/>
      <w:ind w:left="1135" w:hanging="851"/>
      <w:contextualSpacing w:val="0"/>
    </w:pPr>
    <w:rPr>
      <w:rFonts w:ascii="Verdana" w:hAnsi="Verdana"/>
      <w:sz w:val="23"/>
      <w:szCs w:val="23"/>
    </w:rPr>
  </w:style>
  <w:style w:type="character" w:styleId="SubListChar" w:customStyle="1">
    <w:name w:val="Sub List Char"/>
    <w:basedOn w:val="ListParagraphChar"/>
    <w:link w:val="SubList"/>
    <w:rsid w:val="00EA22CA"/>
    <w:rPr>
      <w:rFonts w:ascii="Verdana" w:hAnsi="Verdana"/>
      <w:sz w:val="23"/>
      <w:szCs w:val="23"/>
      <w:lang w:val="en-US"/>
    </w:rPr>
  </w:style>
  <w:style w:type="paragraph" w:styleId="3rdLevelList" w:customStyle="1">
    <w:name w:val="3rd Level List"/>
    <w:basedOn w:val="SubList"/>
    <w:link w:val="3rdLevelListChar"/>
    <w:qFormat/>
    <w:rsid w:val="00C41011"/>
    <w:pPr>
      <w:numPr>
        <w:ilvl w:val="2"/>
        <w:numId w:val="9"/>
      </w:numPr>
    </w:pPr>
  </w:style>
  <w:style w:type="character" w:styleId="3rdLevelListChar" w:customStyle="1">
    <w:name w:val="3rd Level List Char"/>
    <w:basedOn w:val="SubListChar"/>
    <w:link w:val="3rdLevelList"/>
    <w:rsid w:val="00C41011"/>
    <w:rPr>
      <w:rFonts w:ascii="Verdana" w:hAnsi="Verdana"/>
      <w:sz w:val="23"/>
      <w:szCs w:val="23"/>
      <w:lang w:val="en-US"/>
    </w:rPr>
  </w:style>
  <w:style w:type="paragraph" w:styleId="4thLevelList" w:customStyle="1">
    <w:name w:val="4th Level List"/>
    <w:basedOn w:val="3rdLevelList"/>
    <w:link w:val="4thLevelListChar"/>
    <w:qFormat/>
    <w:rsid w:val="003636FF"/>
    <w:pPr>
      <w:numPr>
        <w:ilvl w:val="3"/>
      </w:numPr>
    </w:pPr>
  </w:style>
  <w:style w:type="character" w:styleId="4thLevelListChar" w:customStyle="1">
    <w:name w:val="4th Level List Char"/>
    <w:basedOn w:val="3rdLevelListChar"/>
    <w:link w:val="4thLevelList"/>
    <w:rsid w:val="003636FF"/>
    <w:rPr>
      <w:rFonts w:ascii="Verdana" w:hAnsi="Verdana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enLalande\OneDrive%20-%20Clarence-Rockland%20City\Desktop\2026-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5817019C398499C0E29A0E851C038" ma:contentTypeVersion="35" ma:contentTypeDescription="Create a new document." ma:contentTypeScope="" ma:versionID="9b9f1cf9dc568e2a44dae8363c0ceb1b">
  <xsd:schema xmlns:xsd="http://www.w3.org/2001/XMLSchema" xmlns:xs="http://www.w3.org/2001/XMLSchema" xmlns:p="http://schemas.microsoft.com/office/2006/metadata/properties" xmlns:ns2="b88576ae-8045-407b-a078-883821fc0d76" xmlns:ns3="8c361e01-309f-4f63-8283-c562429aeec9" targetNamespace="http://schemas.microsoft.com/office/2006/metadata/properties" ma:root="true" ma:fieldsID="566797c97df03078201e31cd71d681fe" ns2:_="" ns3:_="">
    <xsd:import namespace="b88576ae-8045-407b-a078-883821fc0d76"/>
    <xsd:import namespace="8c361e01-309f-4f63-8283-c562429aeec9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Document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576ae-8045-407b-a078-883821fc0d76" elementFormDefault="qualified">
    <xsd:import namespace="http://schemas.microsoft.com/office/2006/documentManagement/types"/>
    <xsd:import namespace="http://schemas.microsoft.com/office/infopath/2007/PartnerControls"/>
    <xsd:element name="Label" ma:index="8" nillable="true" ma:displayName="Label" ma:hidden="true" ma:internalName="Label" ma:readOnly="false">
      <xsd:simpleType>
        <xsd:restriction base="dms:Text">
          <xsd:maxLength value="255"/>
        </xsd:restriction>
      </xsd:simpleType>
    </xsd:element>
    <xsd:element name="TaxCatchAll" ma:index="21" nillable="true" ma:displayName="Taxonomy Catch All Column" ma:hidden="true" ma:list="{97fa3d1d-a9c1-4e5d-80c7-9af20fd397c0}" ma:internalName="TaxCatchAll" ma:showField="CatchAllData" ma:web="b88576ae-8045-407b-a078-883821fc0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61e01-309f-4f63-8283-c562429ae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a3eb3a5-c43a-4c74-8c91-c423928640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ocumentType" ma:index="24" nillable="true" ma:displayName="Document Type" ma:format="Dropdown" ma:internalName="DocumentType">
      <xsd:simpleType>
        <xsd:restriction base="dms:Choice">
          <xsd:enumeration value="Pre-consultation"/>
          <xsd:enumeration value="Application"/>
          <xsd:enumeration value="Deemed complete"/>
          <xsd:enumeration value="Public notice"/>
          <xsd:enumeration value="Public comments"/>
          <xsd:enumeration value="Technical circulation"/>
          <xsd:enumeration value="Report"/>
          <xsd:enumeration value="By-law"/>
          <xsd:enumeration value="UCPR pkg"/>
          <xsd:enumeration value="Notice of decision"/>
          <xsd:enumeration value="Notice no appeal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b88576ae-8045-407b-a078-883821fc0d76" xsi:nil="true"/>
    <TaxCatchAll xmlns="b88576ae-8045-407b-a078-883821fc0d76" xsi:nil="true"/>
    <lcf76f155ced4ddcb4097134ff3c332f xmlns="8c361e01-309f-4f63-8283-c562429aeec9">
      <Terms xmlns="http://schemas.microsoft.com/office/infopath/2007/PartnerControls"/>
    </lcf76f155ced4ddcb4097134ff3c332f>
    <DocumentType xmlns="8c361e01-309f-4f63-8283-c562429aeec9">By-law</DocumentType>
  </documentManagement>
</p:properties>
</file>

<file path=customXml/itemProps1.xml><?xml version="1.0" encoding="utf-8"?>
<ds:datastoreItem xmlns:ds="http://schemas.openxmlformats.org/officeDocument/2006/customXml" ds:itemID="{C4DDBEE3-7F58-464A-9329-658AEC2F0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10241D-4B8B-435C-BF33-7BE76A33B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576ae-8045-407b-a078-883821fc0d76"/>
    <ds:schemaRef ds:uri="8c361e01-309f-4f63-8283-c562429aee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82402-B504-4BC1-86AF-4BD92E2E8590}">
  <ds:schemaRefs>
    <ds:schemaRef ds:uri="http://schemas.microsoft.com/office/2006/metadata/properties"/>
    <ds:schemaRef ds:uri="http://schemas.microsoft.com/office/infopath/2007/PartnerControls"/>
    <ds:schemaRef ds:uri="b88576ae-8045-407b-a078-883821fc0d76"/>
    <ds:schemaRef ds:uri="8c361e01-309f-4f63-8283-c562429aeec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2026-15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By-Law Accessible Template - SIMPLE (OPEN in Desktop)</dc:title>
  <dc:subject>By-Law Template</dc:subject>
  <dc:creator>Fabien Lalande</dc:creator>
  <keywords/>
  <lastModifiedBy>Marie-Eve Bélanger</lastModifiedBy>
  <revision>20</revision>
  <lastPrinted>2019-05-22T22:47:00.0000000Z</lastPrinted>
  <dcterms:created xsi:type="dcterms:W3CDTF">2026-02-04T19:49:00.0000000Z</dcterms:created>
  <dcterms:modified xsi:type="dcterms:W3CDTF">2026-09-10T14:34:20.6070979Z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0x010100C175817019C398499C0E29A0E851C038</vt:lpwstr>
  </property>
  <property fmtid="{D5CDD505-2E9C-101B-9397-08002B2CF9AE}" pid="3" name="eSCRIBE Meeting Type Name">
    <vt:lpwstr>Council Regular meeting</vt:lpwstr>
  </property>
  <property fmtid="{D5CDD505-2E9C-101B-9397-08002B2CF9AE}" pid="4" name="DocumentSetDescription">
    <vt:lpwstr/>
  </property>
  <property fmtid="{D5CDD505-2E9C-101B-9397-08002B2CF9AE}" pid="5" name="_dlc_DocIdItemGuid">
    <vt:lpwstr>0c6ab5cb-80ed-4d90-9b47-246d4cdf1e03</vt:lpwstr>
  </property>
  <property fmtid="{D5CDD505-2E9C-101B-9397-08002B2CF9AE}" pid="6" name="Include">
    <vt:bool>true</vt:bool>
  </property>
  <property fmtid="{D5CDD505-2E9C-101B-9397-08002B2CF9AE}" pid="7" name="AgendaID">
    <vt:lpwstr>23</vt:lpwstr>
  </property>
  <property fmtid="{D5CDD505-2E9C-101B-9397-08002B2CF9AE}" pid="8" name="Sequence">
    <vt:lpwstr>1</vt:lpwstr>
  </property>
  <property fmtid="{D5CDD505-2E9C-101B-9397-08002B2CF9AE}" pid="9" name="docLang">
    <vt:lpwstr>en</vt:lpwstr>
  </property>
  <property fmtid="{D5CDD505-2E9C-101B-9397-08002B2CF9AE}" pid="10" name="COCR_x0020_Department">
    <vt:lpwstr>1;#Administration|803d640e-c0b5-42a8-bed0-c5582503e7c4</vt:lpwstr>
  </property>
  <property fmtid="{D5CDD505-2E9C-101B-9397-08002B2CF9AE}" pid="11" name="COCR Department">
    <vt:lpwstr>1;#Administration|803d640e-c0b5-42a8-bed0-c5582503e7c4</vt:lpwstr>
  </property>
  <property fmtid="{D5CDD505-2E9C-101B-9397-08002B2CF9AE}" pid="12" name="MediaServiceImageTags">
    <vt:lpwstr/>
  </property>
</Properties>
</file>